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8F8B3" w14:textId="77777777" w:rsidR="00C06E41" w:rsidRPr="0077439B" w:rsidRDefault="00C06E41" w:rsidP="00C06E41">
      <w:pPr>
        <w:jc w:val="center"/>
        <w:rPr>
          <w:rFonts w:asciiTheme="minorHAnsi" w:hAnsiTheme="minorHAnsi" w:cstheme="minorHAnsi"/>
          <w:b/>
          <w:lang w:val="es-CR"/>
        </w:rPr>
      </w:pPr>
      <w:r w:rsidRPr="0077439B">
        <w:rPr>
          <w:rFonts w:asciiTheme="minorHAnsi" w:hAnsiTheme="minorHAnsi" w:cstheme="minorHAnsi"/>
          <w:b/>
          <w:lang w:val="es-CR"/>
        </w:rPr>
        <w:t>REQUISITOS</w:t>
      </w:r>
    </w:p>
    <w:p w14:paraId="3CA9F2DF" w14:textId="77777777" w:rsidR="00C06E41" w:rsidRPr="0077439B" w:rsidRDefault="00C06E41" w:rsidP="00C06E41">
      <w:pPr>
        <w:jc w:val="center"/>
        <w:rPr>
          <w:rFonts w:asciiTheme="minorHAnsi" w:hAnsiTheme="minorHAnsi" w:cstheme="minorHAnsi"/>
          <w:b/>
          <w:bCs/>
          <w:lang w:val="es-CR"/>
        </w:rPr>
      </w:pPr>
      <w:r w:rsidRPr="0077439B">
        <w:rPr>
          <w:rFonts w:asciiTheme="minorHAnsi" w:hAnsiTheme="minorHAnsi" w:cstheme="minorHAnsi"/>
          <w:b/>
          <w:bCs/>
          <w:lang w:val="es-CR"/>
        </w:rPr>
        <w:t>Para el Registro de Profesionales y Técnicos responsables de</w:t>
      </w:r>
    </w:p>
    <w:p w14:paraId="5ED73AFD" w14:textId="77777777" w:rsidR="00C06E41" w:rsidRPr="0077439B" w:rsidRDefault="00C06E41" w:rsidP="00C06E41">
      <w:pPr>
        <w:jc w:val="center"/>
        <w:rPr>
          <w:rFonts w:asciiTheme="minorHAnsi" w:hAnsiTheme="minorHAnsi" w:cstheme="minorHAnsi"/>
          <w:b/>
          <w:bCs/>
          <w:lang w:val="es-CR"/>
        </w:rPr>
      </w:pPr>
      <w:r w:rsidRPr="0077439B">
        <w:rPr>
          <w:rFonts w:asciiTheme="minorHAnsi" w:hAnsiTheme="minorHAnsi" w:cstheme="minorHAnsi"/>
          <w:b/>
          <w:bCs/>
          <w:lang w:val="es-CR"/>
        </w:rPr>
        <w:t>elaborar los Reportes Operacionales en Aguas Residuales</w:t>
      </w:r>
    </w:p>
    <w:p w14:paraId="0BE3A575" w14:textId="77777777" w:rsidR="00C06E41" w:rsidRPr="00C06E41" w:rsidRDefault="00C06E41" w:rsidP="00C06E41">
      <w:pPr>
        <w:jc w:val="center"/>
        <w:rPr>
          <w:rFonts w:asciiTheme="minorHAnsi" w:hAnsiTheme="minorHAnsi" w:cstheme="minorHAnsi"/>
          <w:sz w:val="22"/>
          <w:szCs w:val="22"/>
          <w:lang w:val="es-CR"/>
        </w:rPr>
      </w:pPr>
    </w:p>
    <w:p w14:paraId="374F3BF7" w14:textId="77777777" w:rsidR="00C06E41" w:rsidRPr="0077439B" w:rsidRDefault="00C06E41" w:rsidP="00C06E41">
      <w:pPr>
        <w:rPr>
          <w:rFonts w:asciiTheme="minorHAnsi" w:hAnsiTheme="minorHAnsi" w:cstheme="minorHAnsi"/>
          <w:b/>
          <w:sz w:val="20"/>
          <w:szCs w:val="20"/>
          <w:u w:val="single"/>
          <w:lang w:val="es-CR"/>
        </w:rPr>
      </w:pPr>
      <w:r w:rsidRPr="0077439B">
        <w:rPr>
          <w:rFonts w:asciiTheme="minorHAnsi" w:hAnsiTheme="minorHAnsi" w:cstheme="minorHAnsi"/>
          <w:b/>
          <w:sz w:val="20"/>
          <w:szCs w:val="20"/>
          <w:u w:val="single"/>
          <w:lang w:val="es-CR"/>
        </w:rPr>
        <w:t>PRIMERA VEZ:</w:t>
      </w:r>
    </w:p>
    <w:p w14:paraId="75BC50FD" w14:textId="77777777" w:rsidR="00C06E41" w:rsidRPr="0077439B" w:rsidRDefault="00C06E41" w:rsidP="00C06E41">
      <w:pPr>
        <w:rPr>
          <w:rFonts w:asciiTheme="minorHAnsi" w:hAnsiTheme="minorHAnsi" w:cstheme="minorHAnsi"/>
          <w:b/>
          <w:sz w:val="20"/>
          <w:szCs w:val="20"/>
          <w:u w:val="single"/>
          <w:lang w:val="es-CR"/>
        </w:rPr>
      </w:pPr>
    </w:p>
    <w:p w14:paraId="547BE714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b/>
          <w:bCs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 xml:space="preserve">Solicitud formal del Responsable Técnico adjuntando la siguiente documentación: </w:t>
      </w:r>
      <w:r w:rsidRPr="0077439B">
        <w:rPr>
          <w:rFonts w:asciiTheme="minorHAnsi" w:hAnsiTheme="minorHAnsi" w:cstheme="minorHAnsi"/>
          <w:b/>
          <w:bCs/>
          <w:sz w:val="20"/>
          <w:szCs w:val="20"/>
        </w:rPr>
        <w:t>(si la envía por correo electrónico, debe venir con firma digital):</w:t>
      </w:r>
    </w:p>
    <w:p w14:paraId="305CDD22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759C2648" w14:textId="77777777" w:rsidR="00C06E41" w:rsidRPr="0077439B" w:rsidRDefault="00C06E41" w:rsidP="00C06E41">
      <w:pPr>
        <w:pStyle w:val="Textoindependiente"/>
        <w:numPr>
          <w:ilvl w:val="0"/>
          <w:numId w:val="4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Hoja de Vida o Currículo Vitae:  no más de dos páginas tipo carta, en donde se consigne la siguiente información: a) Copia cédula identidad/residencia/pasaporte b) Datos Personales. c) Formación académica. d) Experiencia Profesional (una tabla de cuatro columnas: Función o Cargo, Institución o Empresa, Lugar de Trabajo y Años o tiempo servido).</w:t>
      </w:r>
    </w:p>
    <w:p w14:paraId="02759C8F" w14:textId="77777777" w:rsidR="00C06E41" w:rsidRPr="0077439B" w:rsidRDefault="00C06E41" w:rsidP="00C06E41">
      <w:pPr>
        <w:pStyle w:val="Textoindependiente"/>
        <w:numPr>
          <w:ilvl w:val="0"/>
          <w:numId w:val="4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 xml:space="preserve">a. PARA PROFESIONALES: Constancia de incorporación al respectivo Colegio Profesional con menos de tres meses de emisión.  La incorporación al Colegio Profesional exime de presentar originales o copia de </w:t>
      </w:r>
      <w:proofErr w:type="spellStart"/>
      <w:r w:rsidRPr="0077439B">
        <w:rPr>
          <w:rFonts w:asciiTheme="minorHAnsi" w:hAnsiTheme="minorHAnsi" w:cstheme="minorHAnsi"/>
          <w:sz w:val="20"/>
          <w:szCs w:val="20"/>
        </w:rPr>
        <w:t>lo</w:t>
      </w:r>
      <w:proofErr w:type="spellEnd"/>
      <w:r w:rsidRPr="0077439B">
        <w:rPr>
          <w:rFonts w:asciiTheme="minorHAnsi" w:hAnsiTheme="minorHAnsi" w:cstheme="minorHAnsi"/>
          <w:sz w:val="20"/>
          <w:szCs w:val="20"/>
        </w:rPr>
        <w:t xml:space="preserve"> títulos académicos. </w:t>
      </w:r>
    </w:p>
    <w:p w14:paraId="7503CBEC" w14:textId="10FEAE2C" w:rsidR="00C06E41" w:rsidRPr="0077439B" w:rsidRDefault="00C06E41" w:rsidP="00C06E41">
      <w:pPr>
        <w:pStyle w:val="Textoindependiente"/>
        <w:ind w:left="720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b.  PARA TECNICOS: Copia de los títulos que demuestren idoneidad técnica, confrontable con los originales, o bien, copia certificada de los originales, por parte de las entidades que extendieron estos documentos, sean públicas o privadas.</w:t>
      </w:r>
    </w:p>
    <w:p w14:paraId="2DB322DC" w14:textId="77777777" w:rsidR="00C06E41" w:rsidRPr="0077439B" w:rsidRDefault="00C06E41" w:rsidP="00C06E41">
      <w:pPr>
        <w:pStyle w:val="Textoindependiente"/>
        <w:numPr>
          <w:ilvl w:val="0"/>
          <w:numId w:val="4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 xml:space="preserve">Documentos que demuestren la experiencia en el campo de las aguas residuales. (Ver artículo 44 del Reglamento de Vertido y </w:t>
      </w:r>
      <w:proofErr w:type="spellStart"/>
      <w:r w:rsidRPr="0077439B">
        <w:rPr>
          <w:rFonts w:asciiTheme="minorHAnsi" w:hAnsiTheme="minorHAnsi" w:cstheme="minorHAnsi"/>
          <w:sz w:val="20"/>
          <w:szCs w:val="20"/>
        </w:rPr>
        <w:t>Reuso</w:t>
      </w:r>
      <w:proofErr w:type="spellEnd"/>
      <w:r w:rsidRPr="0077439B">
        <w:rPr>
          <w:rFonts w:asciiTheme="minorHAnsi" w:hAnsiTheme="minorHAnsi" w:cstheme="minorHAnsi"/>
          <w:sz w:val="20"/>
          <w:szCs w:val="20"/>
        </w:rPr>
        <w:t xml:space="preserve"> de Aguas Residuales), en los siguientes aspectos:</w:t>
      </w:r>
    </w:p>
    <w:p w14:paraId="4C4D21B8" w14:textId="77777777" w:rsidR="00C06E41" w:rsidRPr="0077439B" w:rsidRDefault="00C06E41" w:rsidP="00C06E41">
      <w:pPr>
        <w:pStyle w:val="Textoindependiente"/>
        <w:numPr>
          <w:ilvl w:val="1"/>
          <w:numId w:val="4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Operación de Sistemas de Tratamiento de Aguas Residuales</w:t>
      </w:r>
    </w:p>
    <w:p w14:paraId="46137AD7" w14:textId="77777777" w:rsidR="00C06E41" w:rsidRPr="0077439B" w:rsidRDefault="00C06E41" w:rsidP="00C06E41">
      <w:pPr>
        <w:pStyle w:val="Textoindependiente"/>
        <w:numPr>
          <w:ilvl w:val="1"/>
          <w:numId w:val="4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Medición de caudales</w:t>
      </w:r>
    </w:p>
    <w:p w14:paraId="745C72A1" w14:textId="77777777" w:rsidR="00C06E41" w:rsidRPr="0077439B" w:rsidRDefault="00C06E41" w:rsidP="00C06E41">
      <w:pPr>
        <w:pStyle w:val="Textoindependiente"/>
        <w:numPr>
          <w:ilvl w:val="1"/>
          <w:numId w:val="4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Interpretación de parámetros físicos, químicos y bacteriológicos</w:t>
      </w:r>
    </w:p>
    <w:p w14:paraId="19A6733E" w14:textId="77777777" w:rsidR="00C06E41" w:rsidRPr="0077439B" w:rsidRDefault="00C06E41" w:rsidP="00C06E41">
      <w:pPr>
        <w:pStyle w:val="Textoindependiente"/>
        <w:numPr>
          <w:ilvl w:val="1"/>
          <w:numId w:val="4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 xml:space="preserve">Evaluación de </w:t>
      </w:r>
      <w:proofErr w:type="gramStart"/>
      <w:r w:rsidRPr="0077439B">
        <w:rPr>
          <w:rFonts w:asciiTheme="minorHAnsi" w:hAnsiTheme="minorHAnsi" w:cstheme="minorHAnsi"/>
          <w:sz w:val="20"/>
          <w:szCs w:val="20"/>
        </w:rPr>
        <w:t>procesos unitarios y operaciones unitarias</w:t>
      </w:r>
      <w:proofErr w:type="gramEnd"/>
      <w:r w:rsidRPr="0077439B">
        <w:rPr>
          <w:rFonts w:asciiTheme="minorHAnsi" w:hAnsiTheme="minorHAnsi" w:cstheme="minorHAnsi"/>
          <w:sz w:val="20"/>
          <w:szCs w:val="20"/>
        </w:rPr>
        <w:t xml:space="preserve"> de tratamiento.</w:t>
      </w:r>
    </w:p>
    <w:p w14:paraId="219FC29B" w14:textId="77777777" w:rsidR="00C06E41" w:rsidRPr="0077439B" w:rsidRDefault="00C06E41" w:rsidP="00C06E41">
      <w:pPr>
        <w:pStyle w:val="Textoindependiente"/>
        <w:numPr>
          <w:ilvl w:val="1"/>
          <w:numId w:val="4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Evaluación de procesos productivos a fin de minimizar la generación de desechos.</w:t>
      </w:r>
    </w:p>
    <w:p w14:paraId="08F966D0" w14:textId="77777777" w:rsidR="00C06E41" w:rsidRPr="0077439B" w:rsidRDefault="00C06E41" w:rsidP="00C06E41">
      <w:pPr>
        <w:pStyle w:val="Textoindependiente"/>
        <w:ind w:firstLine="708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Esta experiencia podrá ser verificada por el Ministerio de Salud.</w:t>
      </w:r>
    </w:p>
    <w:p w14:paraId="62E9FD5F" w14:textId="77777777" w:rsidR="00C06E41" w:rsidRPr="0077439B" w:rsidRDefault="00C06E41" w:rsidP="00C06E41">
      <w:pPr>
        <w:pStyle w:val="Textoindependiente"/>
        <w:numPr>
          <w:ilvl w:val="0"/>
          <w:numId w:val="4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Fotocopia de certificados de cursos, seminarios y otros módulos de capacitación brindados por entidades públicas, privadas o internacionales, referidos al tema de aguas residuales. Este requisito no es obligatorio, pero sí apoya en la incorporación al Registro.</w:t>
      </w:r>
    </w:p>
    <w:p w14:paraId="45AA0E1D" w14:textId="77777777" w:rsidR="00C06E41" w:rsidRPr="0077439B" w:rsidRDefault="00C06E41" w:rsidP="00C06E41">
      <w:pPr>
        <w:pStyle w:val="Textoindependiente"/>
        <w:numPr>
          <w:ilvl w:val="0"/>
          <w:numId w:val="4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Este registro, una vez aprobado tendrá una validez de dos años, al cabo de los cuales deberá de renovarse, por lo menos un mes antes de la fecha de vencimiento.</w:t>
      </w:r>
    </w:p>
    <w:p w14:paraId="27EC37E4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C28F900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7439B">
        <w:rPr>
          <w:rFonts w:asciiTheme="minorHAnsi" w:hAnsiTheme="minorHAnsi" w:cstheme="minorHAnsi"/>
          <w:b/>
          <w:sz w:val="20"/>
          <w:szCs w:val="20"/>
          <w:u w:val="single"/>
        </w:rPr>
        <w:t>RENOVACION:</w:t>
      </w:r>
    </w:p>
    <w:p w14:paraId="3AE5404E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7E0B8DF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 xml:space="preserve">Solicitud formal del Responsable Técnico en la que se solicite dicha renovación </w:t>
      </w:r>
      <w:bookmarkStart w:id="0" w:name="_Hlk65578163"/>
      <w:r w:rsidRPr="0077439B">
        <w:rPr>
          <w:rFonts w:asciiTheme="minorHAnsi" w:hAnsiTheme="minorHAnsi" w:cstheme="minorHAnsi"/>
          <w:b/>
          <w:bCs/>
          <w:sz w:val="20"/>
          <w:szCs w:val="20"/>
        </w:rPr>
        <w:t>(si la envía por correo electrónico, debe venir con firma digital)</w:t>
      </w:r>
      <w:bookmarkEnd w:id="0"/>
      <w:r w:rsidRPr="0077439B">
        <w:rPr>
          <w:rFonts w:asciiTheme="minorHAnsi" w:hAnsiTheme="minorHAnsi" w:cstheme="minorHAnsi"/>
          <w:sz w:val="20"/>
          <w:szCs w:val="20"/>
        </w:rPr>
        <w:t xml:space="preserve">, con la actualización de los datos personales, y </w:t>
      </w:r>
      <w:proofErr w:type="gramStart"/>
      <w:r w:rsidRPr="0077439B">
        <w:rPr>
          <w:rFonts w:asciiTheme="minorHAnsi" w:hAnsiTheme="minorHAnsi" w:cstheme="minorHAnsi"/>
          <w:sz w:val="20"/>
          <w:szCs w:val="20"/>
        </w:rPr>
        <w:t>en caso que</w:t>
      </w:r>
      <w:proofErr w:type="gramEnd"/>
      <w:r w:rsidRPr="0077439B">
        <w:rPr>
          <w:rFonts w:asciiTheme="minorHAnsi" w:hAnsiTheme="minorHAnsi" w:cstheme="minorHAnsi"/>
          <w:sz w:val="20"/>
          <w:szCs w:val="20"/>
        </w:rPr>
        <w:t xml:space="preserve"> haya realizados otros estudios atinentes al campo del manejo de aguas residuales, se recomienda adjuntar los atestados respectivos. </w:t>
      </w:r>
    </w:p>
    <w:p w14:paraId="5320EFE5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319FF677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sz w:val="20"/>
          <w:szCs w:val="20"/>
        </w:rPr>
      </w:pPr>
      <w:r w:rsidRPr="0077439B">
        <w:rPr>
          <w:rFonts w:asciiTheme="minorHAnsi" w:hAnsiTheme="minorHAnsi" w:cstheme="minorHAnsi"/>
          <w:sz w:val="20"/>
          <w:szCs w:val="20"/>
        </w:rPr>
        <w:t>De no renovarse este registro oportunamente, el interesado(a) deberá iniciar el trámite nuevamente como si fuera por primera vez.</w:t>
      </w:r>
    </w:p>
    <w:p w14:paraId="60BEF7A3" w14:textId="77777777" w:rsidR="00C06E41" w:rsidRPr="0077439B" w:rsidRDefault="00C06E41" w:rsidP="00C06E41">
      <w:pPr>
        <w:pStyle w:val="Textoindependiente"/>
        <w:rPr>
          <w:rFonts w:asciiTheme="minorHAnsi" w:hAnsiTheme="minorHAnsi" w:cstheme="minorHAnsi"/>
          <w:sz w:val="20"/>
          <w:szCs w:val="20"/>
        </w:rPr>
      </w:pPr>
    </w:p>
    <w:p w14:paraId="403FCD47" w14:textId="77777777" w:rsidR="00C06E41" w:rsidRPr="0093120A" w:rsidRDefault="00C06E41" w:rsidP="00C06E41">
      <w:pPr>
        <w:jc w:val="center"/>
        <w:rPr>
          <w:rFonts w:asciiTheme="minorHAnsi" w:hAnsiTheme="minorHAnsi" w:cstheme="minorHAnsi"/>
          <w:b/>
          <w:i/>
          <w:sz w:val="20"/>
          <w:szCs w:val="20"/>
          <w:lang w:val="es-CR"/>
        </w:rPr>
      </w:pPr>
      <w:r w:rsidRPr="0093120A">
        <w:rPr>
          <w:rFonts w:asciiTheme="minorHAnsi" w:hAnsiTheme="minorHAnsi" w:cstheme="minorHAnsi"/>
          <w:b/>
          <w:i/>
          <w:sz w:val="20"/>
          <w:szCs w:val="20"/>
          <w:lang w:val="es-CR"/>
        </w:rPr>
        <w:t>UNICAMENTE SE RECIBIRÁN LOS LEGAJOS QUE VENGAN COMPLETOS DE ACUERDO CON EL LISTADO ANTERIOR</w:t>
      </w:r>
    </w:p>
    <w:p w14:paraId="6AB2F2F5" w14:textId="77777777" w:rsidR="00C06E41" w:rsidRPr="0077439B" w:rsidRDefault="00C06E41" w:rsidP="00C06E41">
      <w:pPr>
        <w:jc w:val="center"/>
        <w:rPr>
          <w:rFonts w:asciiTheme="minorHAnsi" w:hAnsiTheme="minorHAnsi" w:cstheme="minorHAnsi"/>
          <w:b/>
          <w:i/>
          <w:sz w:val="20"/>
          <w:szCs w:val="20"/>
          <w:lang w:val="es-CR"/>
        </w:rPr>
      </w:pPr>
    </w:p>
    <w:p w14:paraId="4D4F820C" w14:textId="77777777" w:rsidR="0093120A" w:rsidRDefault="00C06E41" w:rsidP="00C06E41">
      <w:pPr>
        <w:jc w:val="center"/>
        <w:rPr>
          <w:rFonts w:asciiTheme="minorHAnsi" w:hAnsiTheme="minorHAnsi" w:cstheme="minorHAnsi"/>
          <w:b/>
          <w:i/>
          <w:lang w:val="es-CR"/>
        </w:rPr>
      </w:pPr>
      <w:r w:rsidRPr="0077439B">
        <w:rPr>
          <w:rFonts w:asciiTheme="minorHAnsi" w:hAnsiTheme="minorHAnsi" w:cstheme="minorHAnsi"/>
          <w:b/>
          <w:i/>
          <w:lang w:val="es-CR"/>
        </w:rPr>
        <w:t>Presentar la documentación en la Plataforma de la Dirección de Atención al Cliente,</w:t>
      </w:r>
    </w:p>
    <w:p w14:paraId="7984293B" w14:textId="41008DDF" w:rsidR="00C06E41" w:rsidRPr="0077439B" w:rsidRDefault="00C06E41" w:rsidP="00C06E41">
      <w:pPr>
        <w:jc w:val="center"/>
        <w:rPr>
          <w:rFonts w:asciiTheme="minorHAnsi" w:hAnsiTheme="minorHAnsi" w:cstheme="minorHAnsi"/>
          <w:b/>
          <w:i/>
          <w:lang w:val="es-CR"/>
        </w:rPr>
      </w:pPr>
      <w:r w:rsidRPr="0077439B">
        <w:rPr>
          <w:rFonts w:asciiTheme="minorHAnsi" w:hAnsiTheme="minorHAnsi" w:cstheme="minorHAnsi"/>
          <w:b/>
          <w:i/>
          <w:lang w:val="es-CR"/>
        </w:rPr>
        <w:t xml:space="preserve"> Oficinas Centrales del Ministerio de Salud Edificio Norte Primer Piso,</w:t>
      </w:r>
    </w:p>
    <w:p w14:paraId="57A374A4" w14:textId="5E2EA88E" w:rsidR="00C06E41" w:rsidRPr="00C06E41" w:rsidRDefault="00C06E41" w:rsidP="00C06E41">
      <w:pPr>
        <w:jc w:val="center"/>
        <w:rPr>
          <w:rFonts w:asciiTheme="minorHAnsi" w:hAnsiTheme="minorHAnsi" w:cstheme="minorHAnsi"/>
          <w:b/>
          <w:i/>
          <w:sz w:val="22"/>
          <w:szCs w:val="22"/>
          <w:lang w:val="es-CR"/>
        </w:rPr>
      </w:pPr>
      <w:r w:rsidRPr="0077439B">
        <w:rPr>
          <w:rFonts w:asciiTheme="minorHAnsi" w:hAnsiTheme="minorHAnsi" w:cstheme="minorHAnsi"/>
          <w:b/>
          <w:i/>
          <w:lang w:val="es-CR"/>
        </w:rPr>
        <w:t xml:space="preserve"> o enviar al correo: </w:t>
      </w:r>
      <w:hyperlink r:id="rId8" w:history="1">
        <w:r w:rsidRPr="0077439B">
          <w:rPr>
            <w:rStyle w:val="Hipervnculo"/>
            <w:rFonts w:asciiTheme="minorHAnsi" w:hAnsiTheme="minorHAnsi" w:cstheme="minorHAnsi"/>
            <w:b/>
            <w:i/>
            <w:lang w:val="es-CR"/>
          </w:rPr>
          <w:t>unidad.saludambiental@misalud.go.cr</w:t>
        </w:r>
      </w:hyperlink>
    </w:p>
    <w:p w14:paraId="1055EB18" w14:textId="4B28B8D5" w:rsidR="00C06E41" w:rsidRPr="00C06E41" w:rsidRDefault="00C06E41" w:rsidP="00C06E41">
      <w:pPr>
        <w:jc w:val="center"/>
        <w:rPr>
          <w:rFonts w:asciiTheme="minorHAnsi" w:hAnsiTheme="minorHAnsi" w:cstheme="minorHAnsi"/>
          <w:b/>
          <w:i/>
          <w:sz w:val="22"/>
          <w:szCs w:val="22"/>
          <w:lang w:val="es-CR"/>
        </w:rPr>
      </w:pPr>
    </w:p>
    <w:p w14:paraId="7A4542D3" w14:textId="1C94E66C" w:rsidR="00C06E41" w:rsidRPr="00C06E41" w:rsidRDefault="00C06E41" w:rsidP="00C06E41">
      <w:pPr>
        <w:jc w:val="center"/>
        <w:rPr>
          <w:rFonts w:asciiTheme="minorHAnsi" w:hAnsiTheme="minorHAnsi" w:cstheme="minorHAnsi"/>
          <w:sz w:val="28"/>
          <w:szCs w:val="28"/>
          <w:lang w:val="es-CR"/>
        </w:rPr>
      </w:pPr>
      <w:r w:rsidRPr="00C06E41">
        <w:rPr>
          <w:rFonts w:asciiTheme="minorHAnsi" w:hAnsiTheme="minorHAnsi" w:cstheme="minorHAnsi"/>
          <w:b/>
          <w:bCs/>
          <w:sz w:val="28"/>
          <w:szCs w:val="28"/>
          <w:highlight w:val="lightGray"/>
          <w:lang w:val="es-CR"/>
        </w:rPr>
        <w:t>DECLARACIÓN JURADA:</w:t>
      </w:r>
    </w:p>
    <w:p w14:paraId="4E219DE0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7AB272B6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2AE7B63E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Doy fe de que la información entregada para optar al Registro de Profesionales y Técnicos en Reportes Operacionales en Aguas </w:t>
      </w:r>
      <w:proofErr w:type="gramStart"/>
      <w:r w:rsidRPr="00C06E41">
        <w:rPr>
          <w:rFonts w:asciiTheme="minorHAnsi" w:hAnsiTheme="minorHAnsi" w:cstheme="minorHAnsi"/>
          <w:sz w:val="22"/>
          <w:szCs w:val="22"/>
          <w:lang w:val="es-CR"/>
        </w:rPr>
        <w:t>Residuales,</w:t>
      </w:r>
      <w:proofErr w:type="gramEnd"/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 es fidedigna y que de ser comprobada por el Ministerio de Salud como falsa, total o parcialmente, anulará de hecho este proceso y facultará a este Ministerio a seguir los procedimientos legales correspondientes.</w:t>
      </w:r>
    </w:p>
    <w:p w14:paraId="16472166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3B235101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54E75633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>____________________________________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         ____________________</w:t>
      </w:r>
    </w:p>
    <w:p w14:paraId="49E2BD44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>Nombre del Solicitante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         Firma</w:t>
      </w:r>
    </w:p>
    <w:p w14:paraId="1A83B245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 </w:t>
      </w:r>
    </w:p>
    <w:p w14:paraId="495ACF5E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3BD21BDF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068401DF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______________________    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 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                             ____________________</w:t>
      </w:r>
    </w:p>
    <w:p w14:paraId="114882E9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     Cédula / </w:t>
      </w:r>
      <w:proofErr w:type="spellStart"/>
      <w:r w:rsidRPr="00C06E41">
        <w:rPr>
          <w:rFonts w:asciiTheme="minorHAnsi" w:hAnsiTheme="minorHAnsi" w:cstheme="minorHAnsi"/>
          <w:sz w:val="22"/>
          <w:szCs w:val="22"/>
          <w:lang w:val="es-CR"/>
        </w:rPr>
        <w:t>N°Identificación</w:t>
      </w:r>
      <w:proofErr w:type="spellEnd"/>
      <w:r w:rsidRPr="00C06E41">
        <w:rPr>
          <w:rFonts w:asciiTheme="minorHAnsi" w:hAnsiTheme="minorHAnsi" w:cstheme="minorHAnsi"/>
          <w:sz w:val="22"/>
          <w:szCs w:val="22"/>
          <w:lang w:val="es-CR"/>
        </w:rPr>
        <w:t xml:space="preserve">                 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</w: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ab/>
        <w:t xml:space="preserve">              Fecha</w:t>
      </w:r>
    </w:p>
    <w:p w14:paraId="25D2CF48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2366BE32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379B511E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sz w:val="22"/>
          <w:szCs w:val="22"/>
          <w:lang w:val="es-CR"/>
        </w:rPr>
        <w:t>Para notificaciones señalo los siguientes medios (marcar el preferente):</w:t>
      </w:r>
    </w:p>
    <w:p w14:paraId="5C83B447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43A7F377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388947" wp14:editId="57F72E66">
                <wp:simplePos x="0" y="0"/>
                <wp:positionH relativeFrom="column">
                  <wp:posOffset>-203835</wp:posOffset>
                </wp:positionH>
                <wp:positionV relativeFrom="paragraph">
                  <wp:posOffset>41275</wp:posOffset>
                </wp:positionV>
                <wp:extent cx="123825" cy="114300"/>
                <wp:effectExtent l="9525" t="13970" r="9525" b="508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A02A6" id="Rectangle 2" o:spid="_x0000_s1026" style="position:absolute;margin-left:-16.05pt;margin-top:3.2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"/>
            </w:pict>
          </mc:Fallback>
        </mc:AlternateConten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>FAX: _________________</w:t>
      </w:r>
    </w:p>
    <w:p w14:paraId="1D33F6BF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6D8DC10B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BF571" wp14:editId="05C3C998">
                <wp:simplePos x="0" y="0"/>
                <wp:positionH relativeFrom="column">
                  <wp:posOffset>-203835</wp:posOffset>
                </wp:positionH>
                <wp:positionV relativeFrom="paragraph">
                  <wp:posOffset>40640</wp:posOffset>
                </wp:positionV>
                <wp:extent cx="123825" cy="114300"/>
                <wp:effectExtent l="9525" t="13970" r="952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46FED" id="Rectangle 3" o:spid="_x0000_s1026" style="position:absolute;margin-left:-16.05pt;margin-top:3.2pt;width:9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tEHQIAADs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"/>
            </w:pict>
          </mc:Fallback>
        </mc:AlternateConten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>Apartado Postal: ____________________</w:t>
      </w:r>
    </w:p>
    <w:p w14:paraId="7233C405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46F3EBED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  <w:r w:rsidRPr="00C06E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98204" wp14:editId="449DBD54">
                <wp:simplePos x="0" y="0"/>
                <wp:positionH relativeFrom="column">
                  <wp:posOffset>-175260</wp:posOffset>
                </wp:positionH>
                <wp:positionV relativeFrom="paragraph">
                  <wp:posOffset>11430</wp:posOffset>
                </wp:positionV>
                <wp:extent cx="123825" cy="114300"/>
                <wp:effectExtent l="9525" t="13970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C3281" id="Rectangle 4" o:spid="_x0000_s1026" style="position:absolute;margin-left:-13.8pt;margin-top:.9pt;width:9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HI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"/>
            </w:pict>
          </mc:Fallback>
        </mc:AlternateContent>
      </w:r>
      <w:r w:rsidRPr="00C06E41">
        <w:rPr>
          <w:rFonts w:asciiTheme="minorHAnsi" w:hAnsiTheme="minorHAnsi" w:cstheme="minorHAnsi"/>
          <w:sz w:val="22"/>
          <w:szCs w:val="22"/>
          <w:lang w:val="es-CR"/>
        </w:rPr>
        <w:t>Dirección Física: ___________________________________________________</w:t>
      </w:r>
    </w:p>
    <w:p w14:paraId="16AEC389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  <w:lang w:val="es-CR"/>
        </w:rPr>
      </w:pPr>
    </w:p>
    <w:p w14:paraId="4990097A" w14:textId="77777777" w:rsidR="00C06E41" w:rsidRPr="00C06E41" w:rsidRDefault="00C06E41" w:rsidP="00C06E41">
      <w:pPr>
        <w:jc w:val="both"/>
        <w:rPr>
          <w:rFonts w:asciiTheme="minorHAnsi" w:hAnsiTheme="minorHAnsi" w:cstheme="minorHAnsi"/>
          <w:sz w:val="22"/>
          <w:szCs w:val="22"/>
        </w:rPr>
      </w:pPr>
      <w:r w:rsidRPr="00C06E4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750C3D" wp14:editId="0F63805E">
                <wp:simplePos x="0" y="0"/>
                <wp:positionH relativeFrom="column">
                  <wp:posOffset>-175260</wp:posOffset>
                </wp:positionH>
                <wp:positionV relativeFrom="paragraph">
                  <wp:posOffset>43815</wp:posOffset>
                </wp:positionV>
                <wp:extent cx="123825" cy="114300"/>
                <wp:effectExtent l="9525" t="8890" r="9525" b="1016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A3EA2" id="Rectangle 5" o:spid="_x0000_s1026" style="position:absolute;margin-left:-13.8pt;margin-top:3.45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3rHgIAADs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"/>
            </w:pict>
          </mc:Fallback>
        </mc:AlternateContent>
      </w:r>
      <w:proofErr w:type="spellStart"/>
      <w:r w:rsidRPr="00C06E41">
        <w:rPr>
          <w:rFonts w:asciiTheme="minorHAnsi" w:hAnsiTheme="minorHAnsi" w:cstheme="minorHAnsi"/>
          <w:sz w:val="22"/>
          <w:szCs w:val="22"/>
        </w:rPr>
        <w:t>Correo</w:t>
      </w:r>
      <w:proofErr w:type="spellEnd"/>
      <w:r w:rsidRPr="00C06E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06E41">
        <w:rPr>
          <w:rFonts w:asciiTheme="minorHAnsi" w:hAnsiTheme="minorHAnsi" w:cstheme="minorHAnsi"/>
          <w:sz w:val="22"/>
          <w:szCs w:val="22"/>
        </w:rPr>
        <w:t>electrónico</w:t>
      </w:r>
      <w:proofErr w:type="spellEnd"/>
      <w:r w:rsidRPr="00C06E41">
        <w:rPr>
          <w:rFonts w:asciiTheme="minorHAnsi" w:hAnsiTheme="minorHAnsi" w:cstheme="minorHAnsi"/>
          <w:sz w:val="22"/>
          <w:szCs w:val="22"/>
        </w:rPr>
        <w:t xml:space="preserve">: ________________________________. </w:t>
      </w:r>
    </w:p>
    <w:p w14:paraId="35C87BB1" w14:textId="77777777" w:rsidR="00C06E41" w:rsidRPr="00C06E41" w:rsidRDefault="00C06E41" w:rsidP="00C06E4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673DFE21" w14:textId="77777777" w:rsidR="00C06E41" w:rsidRPr="00C06E41" w:rsidRDefault="00C06E41" w:rsidP="00C06E4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14:paraId="504B271B" w14:textId="77777777" w:rsidR="00C06E41" w:rsidRPr="00C06E41" w:rsidRDefault="00C06E41" w:rsidP="00C06E41">
      <w:pPr>
        <w:rPr>
          <w:rFonts w:asciiTheme="minorHAnsi" w:hAnsiTheme="minorHAnsi" w:cstheme="minorHAnsi"/>
          <w:sz w:val="22"/>
          <w:szCs w:val="22"/>
        </w:rPr>
      </w:pPr>
    </w:p>
    <w:p w14:paraId="6E281EF5" w14:textId="77777777" w:rsidR="00C06E41" w:rsidRPr="00C06E41" w:rsidRDefault="00C06E41" w:rsidP="00C06E41">
      <w:pPr>
        <w:rPr>
          <w:rFonts w:asciiTheme="minorHAnsi" w:hAnsiTheme="minorHAnsi" w:cstheme="minorHAnsi"/>
          <w:sz w:val="22"/>
          <w:szCs w:val="22"/>
        </w:rPr>
      </w:pPr>
    </w:p>
    <w:p w14:paraId="4205C753" w14:textId="77777777" w:rsidR="00C06E41" w:rsidRPr="00C06E41" w:rsidRDefault="00C06E41" w:rsidP="009F0FED">
      <w:pPr>
        <w:jc w:val="center"/>
        <w:rPr>
          <w:rFonts w:asciiTheme="minorHAnsi" w:hAnsiTheme="minorHAnsi" w:cstheme="minorHAnsi"/>
          <w:b/>
          <w:strike/>
          <w:sz w:val="32"/>
          <w:szCs w:val="32"/>
          <w:lang w:val="es-CR"/>
        </w:rPr>
      </w:pPr>
    </w:p>
    <w:p w14:paraId="4913F5C8" w14:textId="77777777" w:rsidR="00C06E41" w:rsidRPr="00C06E41" w:rsidRDefault="00C06E41" w:rsidP="009F0FED">
      <w:pPr>
        <w:jc w:val="center"/>
        <w:rPr>
          <w:rFonts w:asciiTheme="minorHAnsi" w:hAnsiTheme="minorHAnsi" w:cstheme="minorHAnsi"/>
          <w:b/>
          <w:strike/>
          <w:sz w:val="32"/>
          <w:szCs w:val="32"/>
          <w:lang w:val="es-CR"/>
        </w:rPr>
      </w:pPr>
    </w:p>
    <w:p w14:paraId="39E29DC7" w14:textId="77777777" w:rsidR="00C06E41" w:rsidRPr="00C06E41" w:rsidRDefault="00C06E41" w:rsidP="009F0FED">
      <w:pPr>
        <w:jc w:val="center"/>
        <w:rPr>
          <w:rFonts w:asciiTheme="minorHAnsi" w:hAnsiTheme="minorHAnsi" w:cstheme="minorHAnsi"/>
          <w:b/>
          <w:strike/>
          <w:sz w:val="32"/>
          <w:szCs w:val="32"/>
          <w:lang w:val="es-CR"/>
        </w:rPr>
      </w:pPr>
    </w:p>
    <w:p w14:paraId="333B67A9" w14:textId="77777777" w:rsidR="00C06E41" w:rsidRPr="00C06E41" w:rsidRDefault="00C06E41" w:rsidP="009F0FED">
      <w:pPr>
        <w:jc w:val="center"/>
        <w:rPr>
          <w:rFonts w:asciiTheme="minorHAnsi" w:hAnsiTheme="minorHAnsi" w:cstheme="minorHAnsi"/>
          <w:b/>
          <w:strike/>
          <w:sz w:val="32"/>
          <w:szCs w:val="32"/>
          <w:lang w:val="es-CR"/>
        </w:rPr>
      </w:pPr>
    </w:p>
    <w:sectPr w:rsidR="00C06E41" w:rsidRPr="00C06E41" w:rsidSect="009021AA">
      <w:headerReference w:type="default" r:id="rId9"/>
      <w:headerReference w:type="first" r:id="rId10"/>
      <w:footerReference w:type="first" r:id="rId11"/>
      <w:pgSz w:w="12240" w:h="15840"/>
      <w:pgMar w:top="1134" w:right="1134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C0DD1" w14:textId="77777777" w:rsidR="002F5B16" w:rsidRDefault="002F5B16">
      <w:r>
        <w:separator/>
      </w:r>
    </w:p>
  </w:endnote>
  <w:endnote w:type="continuationSeparator" w:id="0">
    <w:p w14:paraId="2E4C991C" w14:textId="77777777" w:rsidR="002F5B16" w:rsidRDefault="002F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360E5" w14:textId="77777777" w:rsidR="002C3DE4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3A8923C2" w14:textId="77777777" w:rsidR="002C3DE4" w:rsidRPr="00EF36D7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3A2D98FA" w14:textId="77777777" w:rsidR="002C3DE4" w:rsidRDefault="002C3D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9DC82" w14:textId="77777777" w:rsidR="002F5B16" w:rsidRDefault="002F5B16">
      <w:r>
        <w:separator/>
      </w:r>
    </w:p>
  </w:footnote>
  <w:footnote w:type="continuationSeparator" w:id="0">
    <w:p w14:paraId="1EDE0D88" w14:textId="77777777" w:rsidR="002F5B16" w:rsidRDefault="002F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B486B" w14:textId="77777777" w:rsidR="002C3DE4" w:rsidRPr="00714CE8" w:rsidRDefault="002C3DE4">
    <w:pPr>
      <w:pStyle w:val="Encabezado"/>
      <w:jc w:val="right"/>
      <w:rPr>
        <w:rFonts w:asciiTheme="majorHAnsi" w:hAnsiTheme="majorHAnsi"/>
        <w:i/>
        <w:iCs/>
        <w:sz w:val="20"/>
        <w:szCs w:val="20"/>
      </w:rPr>
    </w:pPr>
    <w:r w:rsidRPr="00714CE8">
      <w:rPr>
        <w:rFonts w:asciiTheme="majorHAnsi" w:hAnsiTheme="majorHAnsi"/>
        <w:i/>
        <w:iCs/>
        <w:sz w:val="20"/>
        <w:szCs w:val="20"/>
      </w:rPr>
      <w:t xml:space="preserve">Página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PAGE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  <w:r w:rsidRPr="00714CE8">
      <w:rPr>
        <w:rFonts w:asciiTheme="majorHAnsi" w:hAnsiTheme="majorHAnsi"/>
        <w:i/>
        <w:iCs/>
        <w:sz w:val="20"/>
        <w:szCs w:val="20"/>
      </w:rPr>
      <w:t xml:space="preserve"> de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NUMPAGES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</w:p>
  <w:p w14:paraId="3EA5F847" w14:textId="77777777" w:rsidR="002C3DE4" w:rsidRDefault="002C3DE4" w:rsidP="00F87BD2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B92AC" w14:textId="77777777" w:rsidR="002C3DE4" w:rsidRPr="00B53E60" w:rsidRDefault="00E943A7" w:rsidP="00526101">
    <w:pPr>
      <w:pStyle w:val="Encabezado"/>
    </w:pPr>
    <w:r w:rsidRPr="0054508B">
      <w:rPr>
        <w:noProof/>
        <w:lang w:val="es-CR" w:eastAsia="es-CR"/>
      </w:rPr>
      <w:drawing>
        <wp:anchor distT="0" distB="0" distL="114300" distR="114300" simplePos="0" relativeHeight="251658240" behindDoc="0" locked="0" layoutInCell="1" allowOverlap="1" wp14:anchorId="41487834" wp14:editId="143838E9">
          <wp:simplePos x="0" y="0"/>
          <wp:positionH relativeFrom="column">
            <wp:posOffset>-324485</wp:posOffset>
          </wp:positionH>
          <wp:positionV relativeFrom="paragraph">
            <wp:posOffset>-88900</wp:posOffset>
          </wp:positionV>
          <wp:extent cx="687705" cy="64389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5D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EC0A33" wp14:editId="39503246">
              <wp:simplePos x="0" y="0"/>
              <wp:positionH relativeFrom="column">
                <wp:posOffset>-691515</wp:posOffset>
              </wp:positionH>
              <wp:positionV relativeFrom="paragraph">
                <wp:posOffset>-139700</wp:posOffset>
              </wp:positionV>
              <wp:extent cx="7358380" cy="1625600"/>
              <wp:effectExtent l="0" t="0" r="0" b="0"/>
              <wp:wrapTight wrapText="bothSides">
                <wp:wrapPolygon edited="0">
                  <wp:start x="112" y="759"/>
                  <wp:lineTo x="112" y="20756"/>
                  <wp:lineTo x="21417" y="20756"/>
                  <wp:lineTo x="21417" y="759"/>
                  <wp:lineTo x="112" y="759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8380" cy="162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852D4" w14:textId="77777777" w:rsidR="009800C8" w:rsidRPr="00E16551" w:rsidRDefault="0054508B" w:rsidP="009800C8">
                          <w:pPr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   </w:t>
                          </w:r>
                          <w:r w:rsidR="009F0FED"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</w:t>
                          </w:r>
                          <w:r w:rsidR="009800C8"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MINISTERIO DE SALUD</w:t>
                          </w:r>
                        </w:p>
                        <w:p w14:paraId="042E4724" w14:textId="77777777" w:rsidR="009800C8" w:rsidRPr="00E16551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 xml:space="preserve">DIRECCION DE PROTECCION </w:t>
                          </w:r>
                          <w:r w:rsidR="00E943A7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RADIOLOGICA Y SALUD AMBIENTAL</w:t>
                          </w:r>
                        </w:p>
                        <w:p w14:paraId="7E6BE56C" w14:textId="77777777" w:rsidR="009800C8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Unidad de Salud Ambiental</w:t>
                          </w:r>
                        </w:p>
                        <w:p w14:paraId="0C4D6D07" w14:textId="77777777" w:rsidR="009800C8" w:rsidRP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9800C8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Calle 16, Ave 6 y 8. Edificio Norte, Cuarto Piso</w:t>
                          </w:r>
                        </w:p>
                        <w:p w14:paraId="115C64B6" w14:textId="77777777" w:rsid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Teléfonos: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33-6922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/ Fax: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55-4512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</w:t>
                          </w:r>
                        </w:p>
                        <w:p w14:paraId="20905251" w14:textId="77777777" w:rsidR="00E943A7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C0A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.45pt;margin-top:-11pt;width:579.4pt;height:12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" filled="f" stroked="f">
              <v:textbox inset=",7.2pt,,7.2pt">
                <w:txbxContent>
                  <w:p w14:paraId="141852D4" w14:textId="77777777" w:rsidR="009800C8" w:rsidRPr="00E16551" w:rsidRDefault="0054508B" w:rsidP="009800C8">
                    <w:pPr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   </w:t>
                    </w:r>
                    <w:r w:rsidR="009F0FED"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</w:t>
                    </w:r>
                    <w:r w:rsidR="009800C8"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MINISTERIO DE SALUD</w:t>
                    </w:r>
                  </w:p>
                  <w:p w14:paraId="042E4724" w14:textId="77777777" w:rsidR="009800C8" w:rsidRPr="00E16551" w:rsidRDefault="009800C8" w:rsidP="009800C8">
                    <w:pPr>
                      <w:jc w:val="center"/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 xml:space="preserve">DIRECCION DE PROTECCION </w:t>
                    </w:r>
                    <w:r w:rsidR="00E943A7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RADIOLOGICA Y SALUD AMBIENTAL</w:t>
                    </w:r>
                  </w:p>
                  <w:p w14:paraId="7E6BE56C" w14:textId="77777777" w:rsidR="009800C8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Unidad de Salud Ambiental</w:t>
                    </w:r>
                  </w:p>
                  <w:p w14:paraId="0C4D6D07" w14:textId="77777777" w:rsidR="009800C8" w:rsidRP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9800C8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Calle 16, Ave 6 y 8. Edificio Norte, Cuarto Piso</w:t>
                    </w:r>
                  </w:p>
                  <w:p w14:paraId="115C64B6" w14:textId="77777777" w:rsid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Teléfonos: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33-6922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/ Fax: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55-4512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</w:t>
                    </w:r>
                  </w:p>
                  <w:p w14:paraId="20905251" w14:textId="77777777" w:rsidR="00E943A7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_________________________________________________________________________________________________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2C3DE4" w:rsidRPr="000F25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6E4FE0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B89EF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CE67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04A6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E24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61EC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9985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23221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3E98D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1C5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84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6DB25FF"/>
    <w:multiLevelType w:val="hybridMultilevel"/>
    <w:tmpl w:val="62A01DFA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623B27"/>
    <w:multiLevelType w:val="hybridMultilevel"/>
    <w:tmpl w:val="94B4544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455893"/>
    <w:multiLevelType w:val="hybridMultilevel"/>
    <w:tmpl w:val="B3FC7442"/>
    <w:lvl w:ilvl="0" w:tplc="140A000F">
      <w:start w:val="1"/>
      <w:numFmt w:val="decimal"/>
      <w:lvlText w:val="%1."/>
      <w:lvlJc w:val="left"/>
      <w:pPr>
        <w:ind w:left="774" w:hanging="360"/>
      </w:pPr>
    </w:lvl>
    <w:lvl w:ilvl="1" w:tplc="140A0019" w:tentative="1">
      <w:start w:val="1"/>
      <w:numFmt w:val="lowerLetter"/>
      <w:lvlText w:val="%2."/>
      <w:lvlJc w:val="left"/>
      <w:pPr>
        <w:ind w:left="1494" w:hanging="360"/>
      </w:pPr>
    </w:lvl>
    <w:lvl w:ilvl="2" w:tplc="140A001B" w:tentative="1">
      <w:start w:val="1"/>
      <w:numFmt w:val="lowerRoman"/>
      <w:lvlText w:val="%3."/>
      <w:lvlJc w:val="right"/>
      <w:pPr>
        <w:ind w:left="2214" w:hanging="180"/>
      </w:pPr>
    </w:lvl>
    <w:lvl w:ilvl="3" w:tplc="140A000F" w:tentative="1">
      <w:start w:val="1"/>
      <w:numFmt w:val="decimal"/>
      <w:lvlText w:val="%4."/>
      <w:lvlJc w:val="left"/>
      <w:pPr>
        <w:ind w:left="2934" w:hanging="360"/>
      </w:pPr>
    </w:lvl>
    <w:lvl w:ilvl="4" w:tplc="140A0019" w:tentative="1">
      <w:start w:val="1"/>
      <w:numFmt w:val="lowerLetter"/>
      <w:lvlText w:val="%5."/>
      <w:lvlJc w:val="left"/>
      <w:pPr>
        <w:ind w:left="3654" w:hanging="360"/>
      </w:pPr>
    </w:lvl>
    <w:lvl w:ilvl="5" w:tplc="140A001B" w:tentative="1">
      <w:start w:val="1"/>
      <w:numFmt w:val="lowerRoman"/>
      <w:lvlText w:val="%6."/>
      <w:lvlJc w:val="right"/>
      <w:pPr>
        <w:ind w:left="4374" w:hanging="180"/>
      </w:pPr>
    </w:lvl>
    <w:lvl w:ilvl="6" w:tplc="140A000F" w:tentative="1">
      <w:start w:val="1"/>
      <w:numFmt w:val="decimal"/>
      <w:lvlText w:val="%7."/>
      <w:lvlJc w:val="left"/>
      <w:pPr>
        <w:ind w:left="5094" w:hanging="360"/>
      </w:pPr>
    </w:lvl>
    <w:lvl w:ilvl="7" w:tplc="140A0019" w:tentative="1">
      <w:start w:val="1"/>
      <w:numFmt w:val="lowerLetter"/>
      <w:lvlText w:val="%8."/>
      <w:lvlJc w:val="left"/>
      <w:pPr>
        <w:ind w:left="5814" w:hanging="360"/>
      </w:pPr>
    </w:lvl>
    <w:lvl w:ilvl="8" w:tplc="14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117B4811"/>
    <w:multiLevelType w:val="hybridMultilevel"/>
    <w:tmpl w:val="FBD6FEB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D75CE"/>
    <w:multiLevelType w:val="hybridMultilevel"/>
    <w:tmpl w:val="267A6152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1C3E46"/>
    <w:multiLevelType w:val="hybridMultilevel"/>
    <w:tmpl w:val="6B06535A"/>
    <w:lvl w:ilvl="0" w:tplc="4CBEA36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5456FE5"/>
    <w:multiLevelType w:val="hybridMultilevel"/>
    <w:tmpl w:val="F2EA7ED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BB192C"/>
    <w:multiLevelType w:val="hybridMultilevel"/>
    <w:tmpl w:val="22F6A01E"/>
    <w:lvl w:ilvl="0" w:tplc="067C0C1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2800D7"/>
    <w:multiLevelType w:val="hybridMultilevel"/>
    <w:tmpl w:val="C48A96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3244D"/>
    <w:multiLevelType w:val="hybridMultilevel"/>
    <w:tmpl w:val="7A88550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817ACD"/>
    <w:multiLevelType w:val="hybridMultilevel"/>
    <w:tmpl w:val="BD5016F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051879"/>
    <w:multiLevelType w:val="hybridMultilevel"/>
    <w:tmpl w:val="2BF485A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44ECB"/>
    <w:multiLevelType w:val="hybridMultilevel"/>
    <w:tmpl w:val="FFD2CF42"/>
    <w:lvl w:ilvl="0" w:tplc="14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AD251E"/>
    <w:multiLevelType w:val="hybridMultilevel"/>
    <w:tmpl w:val="3FD2DCFA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73059"/>
    <w:multiLevelType w:val="hybridMultilevel"/>
    <w:tmpl w:val="1E54EB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E33DE"/>
    <w:multiLevelType w:val="hybridMultilevel"/>
    <w:tmpl w:val="390ABF8C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A3455"/>
    <w:multiLevelType w:val="hybridMultilevel"/>
    <w:tmpl w:val="CCC89F0C"/>
    <w:lvl w:ilvl="0" w:tplc="DD5EF6B8">
      <w:start w:val="1"/>
      <w:numFmt w:val="bullet"/>
      <w:lvlText w:val=""/>
      <w:lvlJc w:val="left"/>
      <w:pPr>
        <w:ind w:left="93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4D8F38D1"/>
    <w:multiLevelType w:val="hybridMultilevel"/>
    <w:tmpl w:val="B71A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C300E"/>
    <w:multiLevelType w:val="hybridMultilevel"/>
    <w:tmpl w:val="8AA457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D6E64"/>
    <w:multiLevelType w:val="hybridMultilevel"/>
    <w:tmpl w:val="30C09FCA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07FCF"/>
    <w:multiLevelType w:val="hybridMultilevel"/>
    <w:tmpl w:val="FE34DE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143DB"/>
    <w:multiLevelType w:val="hybridMultilevel"/>
    <w:tmpl w:val="B486FB26"/>
    <w:lvl w:ilvl="0" w:tplc="DD5EF6B8">
      <w:start w:val="1"/>
      <w:numFmt w:val="bullet"/>
      <w:lvlText w:val="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592A56DD"/>
    <w:multiLevelType w:val="hybridMultilevel"/>
    <w:tmpl w:val="DF2C22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6FE042E6">
      <w:start w:val="1"/>
      <w:numFmt w:val="lowerLetter"/>
      <w:lvlText w:val="%2."/>
      <w:lvlJc w:val="left"/>
      <w:pPr>
        <w:ind w:left="1440" w:hanging="360"/>
      </w:pPr>
      <w:rPr>
        <w:rFonts w:cs="Tahoma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92714"/>
    <w:multiLevelType w:val="hybridMultilevel"/>
    <w:tmpl w:val="D6A4F272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6F4BE1"/>
    <w:multiLevelType w:val="hybridMultilevel"/>
    <w:tmpl w:val="5B263210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F083C"/>
    <w:multiLevelType w:val="hybridMultilevel"/>
    <w:tmpl w:val="3662B2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D14B7"/>
    <w:multiLevelType w:val="hybridMultilevel"/>
    <w:tmpl w:val="C2EA4708"/>
    <w:lvl w:ilvl="0" w:tplc="DD5EF6B8">
      <w:start w:val="1"/>
      <w:numFmt w:val="bullet"/>
      <w:lvlText w:val=""/>
      <w:lvlJc w:val="left"/>
      <w:pPr>
        <w:ind w:left="1485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66784DCC"/>
    <w:multiLevelType w:val="hybridMultilevel"/>
    <w:tmpl w:val="37AC47C2"/>
    <w:lvl w:ilvl="0" w:tplc="1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B96903"/>
    <w:multiLevelType w:val="hybridMultilevel"/>
    <w:tmpl w:val="1382E2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579F4"/>
    <w:multiLevelType w:val="hybridMultilevel"/>
    <w:tmpl w:val="44782A2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>
      <w:start w:val="1"/>
      <w:numFmt w:val="lowerLetter"/>
      <w:lvlText w:val="%2."/>
      <w:lvlJc w:val="left"/>
      <w:pPr>
        <w:ind w:left="2160" w:hanging="360"/>
      </w:p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7E0B94"/>
    <w:multiLevelType w:val="hybridMultilevel"/>
    <w:tmpl w:val="CF3E0882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F4371"/>
    <w:multiLevelType w:val="hybridMultilevel"/>
    <w:tmpl w:val="F8964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37"/>
  </w:num>
  <w:num w:numId="14">
    <w:abstractNumId w:val="25"/>
  </w:num>
  <w:num w:numId="15">
    <w:abstractNumId w:val="29"/>
  </w:num>
  <w:num w:numId="16">
    <w:abstractNumId w:val="24"/>
  </w:num>
  <w:num w:numId="17">
    <w:abstractNumId w:val="41"/>
  </w:num>
  <w:num w:numId="18">
    <w:abstractNumId w:val="20"/>
  </w:num>
  <w:num w:numId="19">
    <w:abstractNumId w:val="17"/>
  </w:num>
  <w:num w:numId="20">
    <w:abstractNumId w:val="19"/>
  </w:num>
  <w:num w:numId="21">
    <w:abstractNumId w:val="27"/>
  </w:num>
  <w:num w:numId="22">
    <w:abstractNumId w:val="39"/>
  </w:num>
  <w:num w:numId="23">
    <w:abstractNumId w:val="22"/>
  </w:num>
  <w:num w:numId="24">
    <w:abstractNumId w:val="14"/>
  </w:num>
  <w:num w:numId="25">
    <w:abstractNumId w:val="18"/>
  </w:num>
  <w:num w:numId="26">
    <w:abstractNumId w:val="23"/>
  </w:num>
  <w:num w:numId="27">
    <w:abstractNumId w:val="11"/>
  </w:num>
  <w:num w:numId="28">
    <w:abstractNumId w:val="38"/>
  </w:num>
  <w:num w:numId="29">
    <w:abstractNumId w:val="13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4"/>
  </w:num>
  <w:num w:numId="35">
    <w:abstractNumId w:val="12"/>
  </w:num>
  <w:num w:numId="36">
    <w:abstractNumId w:val="35"/>
  </w:num>
  <w:num w:numId="37">
    <w:abstractNumId w:val="31"/>
  </w:num>
  <w:num w:numId="38">
    <w:abstractNumId w:val="15"/>
  </w:num>
  <w:num w:numId="39">
    <w:abstractNumId w:val="16"/>
  </w:num>
  <w:num w:numId="40">
    <w:abstractNumId w:val="40"/>
  </w:num>
  <w:num w:numId="41">
    <w:abstractNumId w:val="33"/>
  </w:num>
  <w:num w:numId="42">
    <w:abstractNumId w:val="4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D9"/>
    <w:rsid w:val="000012FF"/>
    <w:rsid w:val="00002010"/>
    <w:rsid w:val="00003EA4"/>
    <w:rsid w:val="000042C6"/>
    <w:rsid w:val="000072A8"/>
    <w:rsid w:val="00014A4B"/>
    <w:rsid w:val="00017BDB"/>
    <w:rsid w:val="000315DF"/>
    <w:rsid w:val="00033BDE"/>
    <w:rsid w:val="000361C1"/>
    <w:rsid w:val="0004085F"/>
    <w:rsid w:val="00046EDA"/>
    <w:rsid w:val="0005538C"/>
    <w:rsid w:val="000612E2"/>
    <w:rsid w:val="00086C49"/>
    <w:rsid w:val="00086F98"/>
    <w:rsid w:val="000A2D72"/>
    <w:rsid w:val="000A6A89"/>
    <w:rsid w:val="000B3977"/>
    <w:rsid w:val="000C0C97"/>
    <w:rsid w:val="000C2B5D"/>
    <w:rsid w:val="000C5782"/>
    <w:rsid w:val="000C607C"/>
    <w:rsid w:val="000C7531"/>
    <w:rsid w:val="000D34FA"/>
    <w:rsid w:val="000F25C8"/>
    <w:rsid w:val="000F4928"/>
    <w:rsid w:val="000F6145"/>
    <w:rsid w:val="000F6263"/>
    <w:rsid w:val="00100E0E"/>
    <w:rsid w:val="001021FD"/>
    <w:rsid w:val="001028D5"/>
    <w:rsid w:val="001042DD"/>
    <w:rsid w:val="001231B9"/>
    <w:rsid w:val="001243A6"/>
    <w:rsid w:val="001271C2"/>
    <w:rsid w:val="001323CE"/>
    <w:rsid w:val="00134CDD"/>
    <w:rsid w:val="00135051"/>
    <w:rsid w:val="001362E1"/>
    <w:rsid w:val="00164A14"/>
    <w:rsid w:val="0017012F"/>
    <w:rsid w:val="00176F06"/>
    <w:rsid w:val="00184587"/>
    <w:rsid w:val="001852BE"/>
    <w:rsid w:val="00194122"/>
    <w:rsid w:val="001A3D35"/>
    <w:rsid w:val="001B1AA3"/>
    <w:rsid w:val="001B538D"/>
    <w:rsid w:val="001C4D68"/>
    <w:rsid w:val="001C538F"/>
    <w:rsid w:val="001E2FCA"/>
    <w:rsid w:val="001E6C0E"/>
    <w:rsid w:val="00200270"/>
    <w:rsid w:val="002009A8"/>
    <w:rsid w:val="00214EC0"/>
    <w:rsid w:val="00215FD8"/>
    <w:rsid w:val="002221B3"/>
    <w:rsid w:val="002318B7"/>
    <w:rsid w:val="00231CC3"/>
    <w:rsid w:val="0023278E"/>
    <w:rsid w:val="002441B2"/>
    <w:rsid w:val="00252FD8"/>
    <w:rsid w:val="002561C2"/>
    <w:rsid w:val="00261D55"/>
    <w:rsid w:val="00270CC4"/>
    <w:rsid w:val="00271315"/>
    <w:rsid w:val="00272E7B"/>
    <w:rsid w:val="00280F4C"/>
    <w:rsid w:val="00282252"/>
    <w:rsid w:val="002834AC"/>
    <w:rsid w:val="00287CCC"/>
    <w:rsid w:val="002977F6"/>
    <w:rsid w:val="002A6D2D"/>
    <w:rsid w:val="002A6DCC"/>
    <w:rsid w:val="002B7EB7"/>
    <w:rsid w:val="002C0DC6"/>
    <w:rsid w:val="002C1FEA"/>
    <w:rsid w:val="002C311B"/>
    <w:rsid w:val="002C3139"/>
    <w:rsid w:val="002C3DE4"/>
    <w:rsid w:val="002C5EEA"/>
    <w:rsid w:val="002C74D6"/>
    <w:rsid w:val="002E058C"/>
    <w:rsid w:val="002E1570"/>
    <w:rsid w:val="002E1AF3"/>
    <w:rsid w:val="002E2CC3"/>
    <w:rsid w:val="002E4B59"/>
    <w:rsid w:val="002E525D"/>
    <w:rsid w:val="002E6A8A"/>
    <w:rsid w:val="002F5B16"/>
    <w:rsid w:val="00301BDF"/>
    <w:rsid w:val="0030648B"/>
    <w:rsid w:val="00307FA1"/>
    <w:rsid w:val="00314FFA"/>
    <w:rsid w:val="00317014"/>
    <w:rsid w:val="003228D8"/>
    <w:rsid w:val="00322E7B"/>
    <w:rsid w:val="003254B1"/>
    <w:rsid w:val="00330032"/>
    <w:rsid w:val="00337414"/>
    <w:rsid w:val="00342743"/>
    <w:rsid w:val="00345464"/>
    <w:rsid w:val="00345D1B"/>
    <w:rsid w:val="003512D0"/>
    <w:rsid w:val="0035423A"/>
    <w:rsid w:val="003557A5"/>
    <w:rsid w:val="003557CC"/>
    <w:rsid w:val="003633FF"/>
    <w:rsid w:val="00365E78"/>
    <w:rsid w:val="00373C0F"/>
    <w:rsid w:val="003801B3"/>
    <w:rsid w:val="00385F41"/>
    <w:rsid w:val="0038730D"/>
    <w:rsid w:val="00394508"/>
    <w:rsid w:val="00397E04"/>
    <w:rsid w:val="003A4ABA"/>
    <w:rsid w:val="003B23A3"/>
    <w:rsid w:val="003C5250"/>
    <w:rsid w:val="003D5D99"/>
    <w:rsid w:val="003D79C3"/>
    <w:rsid w:val="003D7E54"/>
    <w:rsid w:val="003E4465"/>
    <w:rsid w:val="003F258F"/>
    <w:rsid w:val="00402103"/>
    <w:rsid w:val="0040478A"/>
    <w:rsid w:val="00405AC3"/>
    <w:rsid w:val="004139E3"/>
    <w:rsid w:val="004146A5"/>
    <w:rsid w:val="004168FE"/>
    <w:rsid w:val="00427F0A"/>
    <w:rsid w:val="00431501"/>
    <w:rsid w:val="00432FA1"/>
    <w:rsid w:val="00437DC9"/>
    <w:rsid w:val="004444B4"/>
    <w:rsid w:val="00445D9B"/>
    <w:rsid w:val="004517F2"/>
    <w:rsid w:val="00460DBD"/>
    <w:rsid w:val="00466C98"/>
    <w:rsid w:val="004743C2"/>
    <w:rsid w:val="004A4288"/>
    <w:rsid w:val="004C1B00"/>
    <w:rsid w:val="004C1EE1"/>
    <w:rsid w:val="004C598A"/>
    <w:rsid w:val="004C7F3A"/>
    <w:rsid w:val="004E08D9"/>
    <w:rsid w:val="004F3D03"/>
    <w:rsid w:val="004F61CD"/>
    <w:rsid w:val="00500E94"/>
    <w:rsid w:val="005100C8"/>
    <w:rsid w:val="005106A9"/>
    <w:rsid w:val="00510B48"/>
    <w:rsid w:val="00512719"/>
    <w:rsid w:val="00514C19"/>
    <w:rsid w:val="005162A8"/>
    <w:rsid w:val="00521500"/>
    <w:rsid w:val="00522184"/>
    <w:rsid w:val="00526101"/>
    <w:rsid w:val="00531EE1"/>
    <w:rsid w:val="00533072"/>
    <w:rsid w:val="00534A4C"/>
    <w:rsid w:val="00536AC7"/>
    <w:rsid w:val="005429FC"/>
    <w:rsid w:val="0054508B"/>
    <w:rsid w:val="00547B35"/>
    <w:rsid w:val="0055358C"/>
    <w:rsid w:val="0056707F"/>
    <w:rsid w:val="00577F72"/>
    <w:rsid w:val="00581038"/>
    <w:rsid w:val="00582415"/>
    <w:rsid w:val="005865D8"/>
    <w:rsid w:val="00592C67"/>
    <w:rsid w:val="00594261"/>
    <w:rsid w:val="005951A5"/>
    <w:rsid w:val="005A2036"/>
    <w:rsid w:val="005A21B5"/>
    <w:rsid w:val="005A38FE"/>
    <w:rsid w:val="005A4BE2"/>
    <w:rsid w:val="005A72CE"/>
    <w:rsid w:val="005A73A9"/>
    <w:rsid w:val="005C0478"/>
    <w:rsid w:val="005D018D"/>
    <w:rsid w:val="005D06ED"/>
    <w:rsid w:val="005D3B6C"/>
    <w:rsid w:val="005D4FD3"/>
    <w:rsid w:val="005D5105"/>
    <w:rsid w:val="005D558A"/>
    <w:rsid w:val="005D5FCC"/>
    <w:rsid w:val="005D7102"/>
    <w:rsid w:val="005E2F45"/>
    <w:rsid w:val="005F7914"/>
    <w:rsid w:val="0060015C"/>
    <w:rsid w:val="006020BA"/>
    <w:rsid w:val="0061183F"/>
    <w:rsid w:val="00616DE5"/>
    <w:rsid w:val="00621209"/>
    <w:rsid w:val="00650A75"/>
    <w:rsid w:val="00661237"/>
    <w:rsid w:val="0067488B"/>
    <w:rsid w:val="00676B61"/>
    <w:rsid w:val="00683746"/>
    <w:rsid w:val="00687A20"/>
    <w:rsid w:val="00690BBC"/>
    <w:rsid w:val="00694179"/>
    <w:rsid w:val="006A764E"/>
    <w:rsid w:val="006A78D0"/>
    <w:rsid w:val="006B0DAF"/>
    <w:rsid w:val="006C23E7"/>
    <w:rsid w:val="006D0014"/>
    <w:rsid w:val="006E5301"/>
    <w:rsid w:val="006F1D6C"/>
    <w:rsid w:val="006F5501"/>
    <w:rsid w:val="007000D7"/>
    <w:rsid w:val="007070E0"/>
    <w:rsid w:val="00714CE8"/>
    <w:rsid w:val="00720923"/>
    <w:rsid w:val="00723374"/>
    <w:rsid w:val="00725935"/>
    <w:rsid w:val="0072665A"/>
    <w:rsid w:val="00737BE0"/>
    <w:rsid w:val="00742EAA"/>
    <w:rsid w:val="007468DF"/>
    <w:rsid w:val="007511AF"/>
    <w:rsid w:val="007516E4"/>
    <w:rsid w:val="00760FDD"/>
    <w:rsid w:val="00761000"/>
    <w:rsid w:val="00763759"/>
    <w:rsid w:val="00773B9F"/>
    <w:rsid w:val="0077439B"/>
    <w:rsid w:val="007743D9"/>
    <w:rsid w:val="0078053D"/>
    <w:rsid w:val="0078239F"/>
    <w:rsid w:val="0078446D"/>
    <w:rsid w:val="00791AAB"/>
    <w:rsid w:val="0079209E"/>
    <w:rsid w:val="00797A56"/>
    <w:rsid w:val="007A2512"/>
    <w:rsid w:val="007B6622"/>
    <w:rsid w:val="007C66FE"/>
    <w:rsid w:val="007D298A"/>
    <w:rsid w:val="007D6466"/>
    <w:rsid w:val="007E413A"/>
    <w:rsid w:val="007E7524"/>
    <w:rsid w:val="007F0EDB"/>
    <w:rsid w:val="007F47DE"/>
    <w:rsid w:val="007F4B2F"/>
    <w:rsid w:val="007F5592"/>
    <w:rsid w:val="007F6408"/>
    <w:rsid w:val="00810CE7"/>
    <w:rsid w:val="00816FCD"/>
    <w:rsid w:val="00817A72"/>
    <w:rsid w:val="00821A55"/>
    <w:rsid w:val="00822DBA"/>
    <w:rsid w:val="00833C9F"/>
    <w:rsid w:val="00847E56"/>
    <w:rsid w:val="008535C3"/>
    <w:rsid w:val="00856C0B"/>
    <w:rsid w:val="0087321E"/>
    <w:rsid w:val="00874AEF"/>
    <w:rsid w:val="008806ED"/>
    <w:rsid w:val="00881656"/>
    <w:rsid w:val="00883580"/>
    <w:rsid w:val="00884AA2"/>
    <w:rsid w:val="008856BA"/>
    <w:rsid w:val="008966E5"/>
    <w:rsid w:val="0089708D"/>
    <w:rsid w:val="00897BC6"/>
    <w:rsid w:val="008B01E2"/>
    <w:rsid w:val="008B0FC4"/>
    <w:rsid w:val="008B4FDF"/>
    <w:rsid w:val="008B6702"/>
    <w:rsid w:val="008C50B0"/>
    <w:rsid w:val="008D4EE6"/>
    <w:rsid w:val="008D57FC"/>
    <w:rsid w:val="008E5C3D"/>
    <w:rsid w:val="008F363A"/>
    <w:rsid w:val="008F4C88"/>
    <w:rsid w:val="009021AA"/>
    <w:rsid w:val="0090364B"/>
    <w:rsid w:val="009045F4"/>
    <w:rsid w:val="00907A23"/>
    <w:rsid w:val="00910839"/>
    <w:rsid w:val="0092059A"/>
    <w:rsid w:val="0092183D"/>
    <w:rsid w:val="00921CAB"/>
    <w:rsid w:val="0093120A"/>
    <w:rsid w:val="00932817"/>
    <w:rsid w:val="00933637"/>
    <w:rsid w:val="00940980"/>
    <w:rsid w:val="00941AD3"/>
    <w:rsid w:val="00943245"/>
    <w:rsid w:val="00944596"/>
    <w:rsid w:val="00944F08"/>
    <w:rsid w:val="00950ADB"/>
    <w:rsid w:val="0096014F"/>
    <w:rsid w:val="00965347"/>
    <w:rsid w:val="00973F86"/>
    <w:rsid w:val="00977609"/>
    <w:rsid w:val="009800C8"/>
    <w:rsid w:val="00981852"/>
    <w:rsid w:val="009827A3"/>
    <w:rsid w:val="009A17AD"/>
    <w:rsid w:val="009A25D2"/>
    <w:rsid w:val="009A3EDB"/>
    <w:rsid w:val="009B18F0"/>
    <w:rsid w:val="009B3919"/>
    <w:rsid w:val="009B52CB"/>
    <w:rsid w:val="009C149B"/>
    <w:rsid w:val="009C5EF8"/>
    <w:rsid w:val="009C79CB"/>
    <w:rsid w:val="009D013E"/>
    <w:rsid w:val="009E0A6B"/>
    <w:rsid w:val="009E2A9A"/>
    <w:rsid w:val="009E2E22"/>
    <w:rsid w:val="009F0308"/>
    <w:rsid w:val="009F0FED"/>
    <w:rsid w:val="00A04168"/>
    <w:rsid w:val="00A04E29"/>
    <w:rsid w:val="00A0565F"/>
    <w:rsid w:val="00A26B3B"/>
    <w:rsid w:val="00A548DB"/>
    <w:rsid w:val="00A60949"/>
    <w:rsid w:val="00A61268"/>
    <w:rsid w:val="00A63872"/>
    <w:rsid w:val="00A67B1F"/>
    <w:rsid w:val="00A701B8"/>
    <w:rsid w:val="00A7047F"/>
    <w:rsid w:val="00A72BFE"/>
    <w:rsid w:val="00A75986"/>
    <w:rsid w:val="00A76852"/>
    <w:rsid w:val="00A81B25"/>
    <w:rsid w:val="00A82286"/>
    <w:rsid w:val="00A850B8"/>
    <w:rsid w:val="00A86EC4"/>
    <w:rsid w:val="00A87D27"/>
    <w:rsid w:val="00A90683"/>
    <w:rsid w:val="00A94420"/>
    <w:rsid w:val="00A96ADB"/>
    <w:rsid w:val="00AA1974"/>
    <w:rsid w:val="00AA431F"/>
    <w:rsid w:val="00AA5F53"/>
    <w:rsid w:val="00AA6403"/>
    <w:rsid w:val="00AA6C15"/>
    <w:rsid w:val="00AB2354"/>
    <w:rsid w:val="00AB2FB9"/>
    <w:rsid w:val="00AB65AC"/>
    <w:rsid w:val="00AB7CCF"/>
    <w:rsid w:val="00AC0BF7"/>
    <w:rsid w:val="00AC1ECE"/>
    <w:rsid w:val="00AD0878"/>
    <w:rsid w:val="00AD25E5"/>
    <w:rsid w:val="00AD5DB4"/>
    <w:rsid w:val="00AD79AA"/>
    <w:rsid w:val="00AE3DE5"/>
    <w:rsid w:val="00AE7EAE"/>
    <w:rsid w:val="00AF14F5"/>
    <w:rsid w:val="00AF7DA1"/>
    <w:rsid w:val="00B016B6"/>
    <w:rsid w:val="00B0454B"/>
    <w:rsid w:val="00B101A6"/>
    <w:rsid w:val="00B10BF1"/>
    <w:rsid w:val="00B1234A"/>
    <w:rsid w:val="00B131FA"/>
    <w:rsid w:val="00B171F6"/>
    <w:rsid w:val="00B261ED"/>
    <w:rsid w:val="00B3199E"/>
    <w:rsid w:val="00B401C1"/>
    <w:rsid w:val="00B47711"/>
    <w:rsid w:val="00B53E60"/>
    <w:rsid w:val="00B56C1B"/>
    <w:rsid w:val="00B57E7A"/>
    <w:rsid w:val="00B64599"/>
    <w:rsid w:val="00B70528"/>
    <w:rsid w:val="00B77567"/>
    <w:rsid w:val="00B778F1"/>
    <w:rsid w:val="00B8391C"/>
    <w:rsid w:val="00B8504F"/>
    <w:rsid w:val="00B862F8"/>
    <w:rsid w:val="00B90259"/>
    <w:rsid w:val="00B97BFC"/>
    <w:rsid w:val="00BB3757"/>
    <w:rsid w:val="00BB79C6"/>
    <w:rsid w:val="00BC777E"/>
    <w:rsid w:val="00BD5DCC"/>
    <w:rsid w:val="00BE2875"/>
    <w:rsid w:val="00BE3C0E"/>
    <w:rsid w:val="00BF1CD2"/>
    <w:rsid w:val="00BF6FFC"/>
    <w:rsid w:val="00C06E41"/>
    <w:rsid w:val="00C107DB"/>
    <w:rsid w:val="00C15633"/>
    <w:rsid w:val="00C211A6"/>
    <w:rsid w:val="00C2271F"/>
    <w:rsid w:val="00C23413"/>
    <w:rsid w:val="00C2458B"/>
    <w:rsid w:val="00C31F87"/>
    <w:rsid w:val="00C33042"/>
    <w:rsid w:val="00C3549B"/>
    <w:rsid w:val="00C45411"/>
    <w:rsid w:val="00C52AA4"/>
    <w:rsid w:val="00C61491"/>
    <w:rsid w:val="00C63B69"/>
    <w:rsid w:val="00C71963"/>
    <w:rsid w:val="00C720B3"/>
    <w:rsid w:val="00C7420A"/>
    <w:rsid w:val="00C80C10"/>
    <w:rsid w:val="00C82F06"/>
    <w:rsid w:val="00C85A3F"/>
    <w:rsid w:val="00C85C3E"/>
    <w:rsid w:val="00C90EF6"/>
    <w:rsid w:val="00C9587C"/>
    <w:rsid w:val="00CA75C1"/>
    <w:rsid w:val="00CB0599"/>
    <w:rsid w:val="00CB20E7"/>
    <w:rsid w:val="00CB2523"/>
    <w:rsid w:val="00CB397E"/>
    <w:rsid w:val="00CB3B99"/>
    <w:rsid w:val="00CC2107"/>
    <w:rsid w:val="00CC59AE"/>
    <w:rsid w:val="00CC6C7A"/>
    <w:rsid w:val="00CD0113"/>
    <w:rsid w:val="00CD3D86"/>
    <w:rsid w:val="00CE18AB"/>
    <w:rsid w:val="00CE3075"/>
    <w:rsid w:val="00CE4FD3"/>
    <w:rsid w:val="00CE6119"/>
    <w:rsid w:val="00CE6628"/>
    <w:rsid w:val="00CF1030"/>
    <w:rsid w:val="00CF11DB"/>
    <w:rsid w:val="00CF78CE"/>
    <w:rsid w:val="00D05AF2"/>
    <w:rsid w:val="00D10704"/>
    <w:rsid w:val="00D13FBC"/>
    <w:rsid w:val="00D158C0"/>
    <w:rsid w:val="00D2219C"/>
    <w:rsid w:val="00D23270"/>
    <w:rsid w:val="00D247E0"/>
    <w:rsid w:val="00D25965"/>
    <w:rsid w:val="00D261AF"/>
    <w:rsid w:val="00D33B68"/>
    <w:rsid w:val="00D33BD2"/>
    <w:rsid w:val="00D36CE3"/>
    <w:rsid w:val="00D43102"/>
    <w:rsid w:val="00D47462"/>
    <w:rsid w:val="00D47E87"/>
    <w:rsid w:val="00D558B3"/>
    <w:rsid w:val="00D62FED"/>
    <w:rsid w:val="00D720B4"/>
    <w:rsid w:val="00D7246F"/>
    <w:rsid w:val="00D739BE"/>
    <w:rsid w:val="00D769A9"/>
    <w:rsid w:val="00DA23C0"/>
    <w:rsid w:val="00DA2771"/>
    <w:rsid w:val="00DA4368"/>
    <w:rsid w:val="00DA645E"/>
    <w:rsid w:val="00DC55B2"/>
    <w:rsid w:val="00DD1BC5"/>
    <w:rsid w:val="00DD401E"/>
    <w:rsid w:val="00DD4979"/>
    <w:rsid w:val="00DE38F5"/>
    <w:rsid w:val="00DF16CD"/>
    <w:rsid w:val="00DF2136"/>
    <w:rsid w:val="00DF48D7"/>
    <w:rsid w:val="00DF7E91"/>
    <w:rsid w:val="00E022E3"/>
    <w:rsid w:val="00E03CB6"/>
    <w:rsid w:val="00E04841"/>
    <w:rsid w:val="00E0503D"/>
    <w:rsid w:val="00E052AF"/>
    <w:rsid w:val="00E14CFA"/>
    <w:rsid w:val="00E164B3"/>
    <w:rsid w:val="00E2400A"/>
    <w:rsid w:val="00E277EB"/>
    <w:rsid w:val="00E30E13"/>
    <w:rsid w:val="00E316B3"/>
    <w:rsid w:val="00E348DA"/>
    <w:rsid w:val="00E47271"/>
    <w:rsid w:val="00E51F4B"/>
    <w:rsid w:val="00E572E4"/>
    <w:rsid w:val="00E64CC0"/>
    <w:rsid w:val="00E76FAC"/>
    <w:rsid w:val="00E7704C"/>
    <w:rsid w:val="00E77246"/>
    <w:rsid w:val="00E77642"/>
    <w:rsid w:val="00E82D31"/>
    <w:rsid w:val="00E83CFC"/>
    <w:rsid w:val="00E84EEA"/>
    <w:rsid w:val="00E943A7"/>
    <w:rsid w:val="00E95726"/>
    <w:rsid w:val="00EA2113"/>
    <w:rsid w:val="00EA41F1"/>
    <w:rsid w:val="00EA7B6F"/>
    <w:rsid w:val="00EB49D0"/>
    <w:rsid w:val="00EC08C5"/>
    <w:rsid w:val="00ED1141"/>
    <w:rsid w:val="00ED7C02"/>
    <w:rsid w:val="00EE1C9C"/>
    <w:rsid w:val="00EE630A"/>
    <w:rsid w:val="00EF0889"/>
    <w:rsid w:val="00EF1761"/>
    <w:rsid w:val="00EF36D7"/>
    <w:rsid w:val="00F12A5A"/>
    <w:rsid w:val="00F1331A"/>
    <w:rsid w:val="00F20D58"/>
    <w:rsid w:val="00F219BE"/>
    <w:rsid w:val="00F27CD1"/>
    <w:rsid w:val="00F40FF8"/>
    <w:rsid w:val="00F42B6C"/>
    <w:rsid w:val="00F4308A"/>
    <w:rsid w:val="00F5290D"/>
    <w:rsid w:val="00F6589D"/>
    <w:rsid w:val="00F70ED4"/>
    <w:rsid w:val="00F746CE"/>
    <w:rsid w:val="00F82CF0"/>
    <w:rsid w:val="00F87BD2"/>
    <w:rsid w:val="00F93B0E"/>
    <w:rsid w:val="00F94528"/>
    <w:rsid w:val="00FA4135"/>
    <w:rsid w:val="00FA5667"/>
    <w:rsid w:val="00FB393D"/>
    <w:rsid w:val="00FC18AF"/>
    <w:rsid w:val="00FC6826"/>
    <w:rsid w:val="00FC6909"/>
    <w:rsid w:val="00FE013E"/>
    <w:rsid w:val="00FF56A6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0D01D"/>
  <w15:docId w15:val="{DD0ECEE8-198B-4C3A-8116-55629335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74"/>
    <w:rPr>
      <w:rFonts w:cs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2441B2"/>
    <w:rPr>
      <w:rFonts w:ascii="PMingLiU" w:eastAsia="PMingLiU"/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2441B2"/>
    <w:rPr>
      <w:rFonts w:ascii="PMingLiU" w:eastAsia="PMingLiU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41B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41B2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441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441B2"/>
    <w:rPr>
      <w:rFonts w:ascii="BookmanOldStyle" w:hAnsi="BookmanOldStyle" w:cs="BookmanOldStyle"/>
      <w:sz w:val="22"/>
      <w:szCs w:val="22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AB235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B2354"/>
    <w:rPr>
      <w:rFonts w:ascii="Arial" w:hAnsi="Arial" w:cs="Arial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C2458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168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50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08B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locked/>
    <w:rsid w:val="00C8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9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.saludambiental@misalud.go.c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sti&#243;n%20Aguas%20Residuales\Oficios%20sobre%20Aguas%20Residuales\A&#241;o%202013\DPAH-UASSAH-%20-2013%20(Informaci&#243;n%20sobre%20reuni&#243;n%20reglamento%20%20excensi&#242;n%20de%20impuestos%20STAR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C9F2E-91CF-4AFF-9908-1394E90D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DPAH-UASSAH- -2013 (Información sobre reunión reglamento  excensiòn de impuestos STAR)</Template>
  <TotalTime>15</TotalTime>
  <Pages>2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DDEI-UMI-096-09</vt:lpstr>
    </vt:vector>
  </TitlesOfParts>
  <Company>Ministerio de Salud</Company>
  <LinksUpToDate>false</LinksUpToDate>
  <CharactersWithSpaces>3853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mailto:avillalobos@ministeriodesalud.go.cr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DDEI-UMI-096-09</dc:title>
  <dc:creator>JUAN CARLOS OREAMUNO</dc:creator>
  <cp:lastModifiedBy>Ana Victoria Giusti Mendez</cp:lastModifiedBy>
  <cp:revision>5</cp:revision>
  <cp:lastPrinted>2016-02-09T19:45:00Z</cp:lastPrinted>
  <dcterms:created xsi:type="dcterms:W3CDTF">2021-03-02T17:53:00Z</dcterms:created>
  <dcterms:modified xsi:type="dcterms:W3CDTF">2021-03-02T18:09:00Z</dcterms:modified>
</cp:coreProperties>
</file>