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BBE8C" w14:textId="77777777" w:rsidR="009F0FED" w:rsidRPr="0092059A" w:rsidRDefault="009F0FED" w:rsidP="009F0FED">
      <w:pPr>
        <w:jc w:val="center"/>
        <w:rPr>
          <w:rFonts w:asciiTheme="minorHAnsi" w:hAnsiTheme="minorHAnsi" w:cs="Tahoma"/>
          <w:b/>
          <w:sz w:val="28"/>
          <w:szCs w:val="28"/>
          <w:lang w:val="es-CR"/>
        </w:rPr>
      </w:pPr>
      <w:r w:rsidRPr="0092059A">
        <w:rPr>
          <w:rFonts w:asciiTheme="minorHAnsi" w:hAnsiTheme="minorHAnsi" w:cs="Tahoma"/>
          <w:b/>
          <w:sz w:val="32"/>
          <w:szCs w:val="32"/>
          <w:lang w:val="es-CR"/>
        </w:rPr>
        <w:t>REQUISITOS</w:t>
      </w:r>
    </w:p>
    <w:p w14:paraId="0AD9AF78" w14:textId="77777777" w:rsidR="00816FCD" w:rsidRPr="00B97BFC" w:rsidRDefault="002009A8" w:rsidP="002009A8">
      <w:pPr>
        <w:shd w:val="clear" w:color="auto" w:fill="FFFFFF" w:themeFill="background1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  <w:t>Para el otorgamiento</w:t>
      </w:r>
      <w:r w:rsidR="009F0FED" w:rsidRPr="00B97BFC"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  <w:t xml:space="preserve"> del Código del Ente Generador</w:t>
      </w: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  <w:t xml:space="preserve"> </w:t>
      </w:r>
    </w:p>
    <w:p w14:paraId="5C2D4EF9" w14:textId="77777777" w:rsidR="009F0FED" w:rsidRPr="0092059A" w:rsidRDefault="009F0FED" w:rsidP="002009A8">
      <w:pPr>
        <w:shd w:val="clear" w:color="auto" w:fill="FFFFFF" w:themeFill="background1"/>
        <w:jc w:val="center"/>
        <w:rPr>
          <w:rFonts w:asciiTheme="minorHAnsi" w:hAnsiTheme="minorHAnsi"/>
          <w:b/>
          <w:bCs/>
          <w:i/>
          <w:lang w:val="es-CR"/>
        </w:rPr>
      </w:pPr>
      <w:r w:rsidRPr="0092059A">
        <w:rPr>
          <w:rFonts w:asciiTheme="minorHAnsi" w:hAnsiTheme="minorHAnsi"/>
          <w:b/>
          <w:bCs/>
          <w:i/>
          <w:lang w:val="es-CR"/>
        </w:rPr>
        <w:t>“Sistema Informático para el Registro de los Reportes Operacionales de Aguas Residuales”</w:t>
      </w:r>
    </w:p>
    <w:p w14:paraId="513B9FEF" w14:textId="77777777" w:rsidR="009F0FED" w:rsidRPr="0092059A" w:rsidRDefault="009F0FED" w:rsidP="009F0FED">
      <w:pPr>
        <w:rPr>
          <w:rFonts w:asciiTheme="minorHAnsi" w:hAnsiTheme="minorHAnsi"/>
          <w:sz w:val="22"/>
          <w:szCs w:val="22"/>
          <w:lang w:val="es-CR"/>
        </w:rPr>
      </w:pPr>
    </w:p>
    <w:p w14:paraId="777376A7" w14:textId="18BD2890" w:rsidR="002009A8" w:rsidRDefault="002009A8" w:rsidP="00385F41">
      <w:pPr>
        <w:rPr>
          <w:rFonts w:asciiTheme="minorHAnsi" w:hAnsiTheme="minorHAnsi" w:cs="Tahoma"/>
          <w:lang w:val="es-CR"/>
        </w:rPr>
      </w:pPr>
      <w:r w:rsidRPr="00385F41">
        <w:rPr>
          <w:rFonts w:asciiTheme="minorHAnsi" w:hAnsiTheme="minorHAnsi" w:cs="Tahoma"/>
          <w:lang w:val="es-CR"/>
        </w:rPr>
        <w:t xml:space="preserve">El </w:t>
      </w:r>
      <w:r w:rsidR="00385F41" w:rsidRPr="00385F41">
        <w:rPr>
          <w:rFonts w:asciiTheme="minorHAnsi" w:hAnsiTheme="minorHAnsi" w:cs="Tahoma"/>
          <w:lang w:val="es-CR"/>
        </w:rPr>
        <w:t xml:space="preserve">responsable (técnico o profesional) encargado de elaborar los reportes operacionales es la persona que debe solicitar el otorgamiento del Código </w:t>
      </w:r>
      <w:r w:rsidR="00385F41">
        <w:rPr>
          <w:rFonts w:asciiTheme="minorHAnsi" w:hAnsiTheme="minorHAnsi" w:cs="Tahoma"/>
          <w:lang w:val="es-CR"/>
        </w:rPr>
        <w:t>para lo cual deberá cumplir con los siguientes requisitos:</w:t>
      </w:r>
    </w:p>
    <w:p w14:paraId="239BD4EA" w14:textId="77777777" w:rsidR="00385F41" w:rsidRPr="00385F41" w:rsidRDefault="00385F41" w:rsidP="00385F41">
      <w:pPr>
        <w:rPr>
          <w:rFonts w:asciiTheme="minorHAnsi" w:hAnsiTheme="minorHAnsi" w:cs="Tahoma"/>
          <w:lang w:val="es-CR"/>
        </w:rPr>
      </w:pPr>
    </w:p>
    <w:p w14:paraId="2C43CC62" w14:textId="77777777" w:rsidR="00AA431F" w:rsidRDefault="00AA431F" w:rsidP="00E2400A">
      <w:pPr>
        <w:pStyle w:val="Prrafodelista"/>
        <w:numPr>
          <w:ilvl w:val="0"/>
          <w:numId w:val="43"/>
        </w:numPr>
        <w:jc w:val="both"/>
        <w:rPr>
          <w:rFonts w:asciiTheme="minorHAnsi" w:hAnsiTheme="minorHAnsi" w:cs="Tahoma"/>
          <w:lang w:val="es-CR"/>
        </w:rPr>
      </w:pPr>
      <w:r>
        <w:rPr>
          <w:rFonts w:asciiTheme="minorHAnsi" w:hAnsiTheme="minorHAnsi" w:cs="Tahoma"/>
          <w:lang w:val="es-CR"/>
        </w:rPr>
        <w:t>Estar inscrito y al día en el Registro de Responsables Técnicos o Profesionales en el Ministerio de Salud.</w:t>
      </w:r>
    </w:p>
    <w:p w14:paraId="400487FE" w14:textId="6C079A4A" w:rsidR="00725935" w:rsidRPr="0005538C" w:rsidRDefault="009F0FED" w:rsidP="00E2400A">
      <w:pPr>
        <w:pStyle w:val="Prrafodelista"/>
        <w:numPr>
          <w:ilvl w:val="0"/>
          <w:numId w:val="43"/>
        </w:numPr>
        <w:jc w:val="both"/>
        <w:rPr>
          <w:rFonts w:asciiTheme="minorHAnsi" w:hAnsiTheme="minorHAnsi" w:cs="Tahoma"/>
          <w:lang w:val="es-CR"/>
        </w:rPr>
      </w:pPr>
      <w:r w:rsidRPr="00DE38F5">
        <w:rPr>
          <w:rFonts w:asciiTheme="minorHAnsi" w:hAnsiTheme="minorHAnsi" w:cs="Tahoma"/>
          <w:lang w:val="es-CR"/>
        </w:rPr>
        <w:t>Not</w:t>
      </w:r>
      <w:r w:rsidR="00547B35">
        <w:rPr>
          <w:rFonts w:asciiTheme="minorHAnsi" w:hAnsiTheme="minorHAnsi" w:cs="Tahoma"/>
          <w:lang w:val="es-CR"/>
        </w:rPr>
        <w:t xml:space="preserve">a de autorización suscrita por el </w:t>
      </w:r>
      <w:r w:rsidRPr="00DE38F5">
        <w:rPr>
          <w:rFonts w:asciiTheme="minorHAnsi" w:hAnsiTheme="minorHAnsi" w:cs="Tahoma"/>
          <w:lang w:val="es-CR"/>
        </w:rPr>
        <w:t xml:space="preserve">Propietario o Representante Legal </w:t>
      </w:r>
      <w:proofErr w:type="gramStart"/>
      <w:r w:rsidRPr="00DE38F5">
        <w:rPr>
          <w:rFonts w:asciiTheme="minorHAnsi" w:hAnsiTheme="minorHAnsi" w:cs="Tahoma"/>
          <w:lang w:val="es-CR"/>
        </w:rPr>
        <w:t>del  Ente</w:t>
      </w:r>
      <w:proofErr w:type="gramEnd"/>
      <w:r w:rsidRPr="00DE38F5">
        <w:rPr>
          <w:rFonts w:asciiTheme="minorHAnsi" w:hAnsiTheme="minorHAnsi" w:cs="Tahoma"/>
          <w:lang w:val="es-CR"/>
        </w:rPr>
        <w:t xml:space="preserve"> Generador en el que señale que su persona será la responsable de elaborar los Reportes Operacion</w:t>
      </w:r>
      <w:r w:rsidR="00385F41">
        <w:rPr>
          <w:rFonts w:asciiTheme="minorHAnsi" w:hAnsiTheme="minorHAnsi" w:cs="Tahoma"/>
          <w:lang w:val="es-CR"/>
        </w:rPr>
        <w:t xml:space="preserve">ales de Aguas Residuales. </w:t>
      </w:r>
      <w:r w:rsidR="00342743">
        <w:rPr>
          <w:rFonts w:asciiTheme="minorHAnsi" w:hAnsiTheme="minorHAnsi" w:cs="Tahoma"/>
          <w:lang w:val="es-CR"/>
        </w:rPr>
        <w:t>D</w:t>
      </w:r>
      <w:r w:rsidR="00DE38F5" w:rsidRPr="00DE38F5">
        <w:rPr>
          <w:rFonts w:asciiTheme="minorHAnsi" w:hAnsiTheme="minorHAnsi" w:cs="Tahoma"/>
          <w:lang w:val="es-CR"/>
        </w:rPr>
        <w:t>ebe indicar</w:t>
      </w:r>
      <w:r w:rsidR="00385F41">
        <w:rPr>
          <w:rFonts w:asciiTheme="minorHAnsi" w:hAnsiTheme="minorHAnsi" w:cs="Tahoma"/>
          <w:lang w:val="es-CR"/>
        </w:rPr>
        <w:t xml:space="preserve"> el tipo de actividad </w:t>
      </w:r>
      <w:r w:rsidR="00385F41" w:rsidRPr="00385F41">
        <w:rPr>
          <w:rFonts w:asciiTheme="minorHAnsi" w:hAnsiTheme="minorHAnsi" w:cs="Tahoma"/>
          <w:lang w:val="es-CR"/>
        </w:rPr>
        <w:t>y</w:t>
      </w:r>
      <w:r w:rsidR="00DE38F5" w:rsidRPr="00385F41">
        <w:rPr>
          <w:rFonts w:asciiTheme="minorHAnsi" w:hAnsiTheme="minorHAnsi" w:cs="Tahoma"/>
          <w:lang w:val="es-CR"/>
        </w:rPr>
        <w:t xml:space="preserve"> n</w:t>
      </w:r>
      <w:r w:rsidR="00725935" w:rsidRPr="00385F41">
        <w:rPr>
          <w:rFonts w:asciiTheme="minorHAnsi" w:hAnsiTheme="minorHAnsi" w:cs="Tahoma"/>
          <w:lang w:val="es-CR"/>
        </w:rPr>
        <w:t>ombre</w:t>
      </w:r>
      <w:r w:rsidR="00385F41" w:rsidRPr="00385F41">
        <w:rPr>
          <w:rFonts w:asciiTheme="minorHAnsi" w:hAnsiTheme="minorHAnsi" w:cs="Tahoma"/>
          <w:lang w:val="es-CR"/>
        </w:rPr>
        <w:t xml:space="preserve">, </w:t>
      </w:r>
      <w:r w:rsidR="00725935" w:rsidRPr="00385F41">
        <w:rPr>
          <w:rFonts w:asciiTheme="minorHAnsi" w:hAnsiTheme="minorHAnsi" w:cs="Tahoma"/>
          <w:lang w:val="es-CR"/>
        </w:rPr>
        <w:t>ubicación</w:t>
      </w:r>
      <w:r w:rsidR="00385F41" w:rsidRPr="00385F41">
        <w:rPr>
          <w:rFonts w:asciiTheme="minorHAnsi" w:hAnsiTheme="minorHAnsi" w:cs="Tahoma"/>
          <w:lang w:val="es-CR"/>
        </w:rPr>
        <w:t xml:space="preserve"> (</w:t>
      </w:r>
      <w:r w:rsidR="00342743">
        <w:rPr>
          <w:rFonts w:asciiTheme="minorHAnsi" w:hAnsiTheme="minorHAnsi" w:cs="Tahoma"/>
          <w:lang w:val="es-CR"/>
        </w:rPr>
        <w:t>P</w:t>
      </w:r>
      <w:r w:rsidR="00385F41" w:rsidRPr="00385F41">
        <w:rPr>
          <w:rFonts w:asciiTheme="minorHAnsi" w:hAnsiTheme="minorHAnsi" w:cs="Tahoma"/>
          <w:lang w:val="es-CR"/>
        </w:rPr>
        <w:t xml:space="preserve">rovincia, </w:t>
      </w:r>
      <w:r w:rsidR="00342743">
        <w:rPr>
          <w:rFonts w:asciiTheme="minorHAnsi" w:hAnsiTheme="minorHAnsi" w:cs="Tahoma"/>
          <w:lang w:val="es-CR"/>
        </w:rPr>
        <w:t>C</w:t>
      </w:r>
      <w:r w:rsidR="00547B35" w:rsidRPr="00385F41">
        <w:rPr>
          <w:rFonts w:asciiTheme="minorHAnsi" w:hAnsiTheme="minorHAnsi" w:cs="Tahoma"/>
          <w:lang w:val="es-CR"/>
        </w:rPr>
        <w:t xml:space="preserve">antón, </w:t>
      </w:r>
      <w:r w:rsidR="00342743">
        <w:rPr>
          <w:rFonts w:asciiTheme="minorHAnsi" w:hAnsiTheme="minorHAnsi" w:cs="Tahoma"/>
          <w:lang w:val="es-CR"/>
        </w:rPr>
        <w:t>D</w:t>
      </w:r>
      <w:r w:rsidR="00547B35" w:rsidRPr="00385F41">
        <w:rPr>
          <w:rFonts w:asciiTheme="minorHAnsi" w:hAnsiTheme="minorHAnsi" w:cs="Tahoma"/>
          <w:lang w:val="es-CR"/>
        </w:rPr>
        <w:t>istrito</w:t>
      </w:r>
      <w:r w:rsidR="00385F41" w:rsidRPr="00385F41">
        <w:rPr>
          <w:rFonts w:asciiTheme="minorHAnsi" w:hAnsiTheme="minorHAnsi" w:cs="Tahoma"/>
          <w:lang w:val="es-CR"/>
        </w:rPr>
        <w:t xml:space="preserve"> y </w:t>
      </w:r>
      <w:r w:rsidR="00342743">
        <w:rPr>
          <w:rFonts w:asciiTheme="minorHAnsi" w:hAnsiTheme="minorHAnsi" w:cs="Tahoma"/>
          <w:lang w:val="es-CR"/>
        </w:rPr>
        <w:t>D</w:t>
      </w:r>
      <w:r w:rsidR="00385F41" w:rsidRPr="00385F41">
        <w:rPr>
          <w:rFonts w:asciiTheme="minorHAnsi" w:hAnsiTheme="minorHAnsi" w:cs="Tahoma"/>
          <w:lang w:val="es-CR"/>
        </w:rPr>
        <w:t xml:space="preserve">irección </w:t>
      </w:r>
      <w:r w:rsidR="00342743">
        <w:rPr>
          <w:rFonts w:asciiTheme="minorHAnsi" w:hAnsiTheme="minorHAnsi" w:cs="Tahoma"/>
          <w:lang w:val="es-CR"/>
        </w:rPr>
        <w:t>E</w:t>
      </w:r>
      <w:r w:rsidR="00385F41" w:rsidRPr="00385F41">
        <w:rPr>
          <w:rFonts w:asciiTheme="minorHAnsi" w:hAnsiTheme="minorHAnsi" w:cs="Tahoma"/>
          <w:lang w:val="es-CR"/>
        </w:rPr>
        <w:t>xacta)</w:t>
      </w:r>
      <w:r w:rsidR="00725935" w:rsidRPr="00385F41">
        <w:rPr>
          <w:rFonts w:asciiTheme="minorHAnsi" w:hAnsiTheme="minorHAnsi" w:cs="Tahoma"/>
          <w:lang w:val="es-CR"/>
        </w:rPr>
        <w:t xml:space="preserve"> del </w:t>
      </w:r>
      <w:r w:rsidR="00DE38F5" w:rsidRPr="00385F41">
        <w:rPr>
          <w:rFonts w:asciiTheme="minorHAnsi" w:hAnsiTheme="minorHAnsi" w:cs="Tahoma"/>
          <w:lang w:val="es-CR"/>
        </w:rPr>
        <w:t>E</w:t>
      </w:r>
      <w:r w:rsidR="00725935" w:rsidRPr="00385F41">
        <w:rPr>
          <w:rFonts w:asciiTheme="minorHAnsi" w:hAnsiTheme="minorHAnsi" w:cs="Tahoma"/>
          <w:lang w:val="es-CR"/>
        </w:rPr>
        <w:t xml:space="preserve">nte </w:t>
      </w:r>
      <w:r w:rsidR="00DE38F5" w:rsidRPr="00385F41">
        <w:rPr>
          <w:rFonts w:asciiTheme="minorHAnsi" w:hAnsiTheme="minorHAnsi" w:cs="Tahoma"/>
          <w:lang w:val="es-CR"/>
        </w:rPr>
        <w:t>G</w:t>
      </w:r>
      <w:r w:rsidR="00725935" w:rsidRPr="00385F41">
        <w:rPr>
          <w:rFonts w:asciiTheme="minorHAnsi" w:hAnsiTheme="minorHAnsi" w:cs="Tahoma"/>
          <w:lang w:val="es-CR"/>
        </w:rPr>
        <w:t>enerador</w:t>
      </w:r>
      <w:r w:rsidR="00E2400A">
        <w:rPr>
          <w:rFonts w:asciiTheme="minorHAnsi" w:hAnsiTheme="minorHAnsi" w:cs="Tahoma"/>
          <w:lang w:val="es-CR"/>
        </w:rPr>
        <w:t xml:space="preserve"> </w:t>
      </w:r>
      <w:r w:rsidR="0005538C" w:rsidRPr="0005538C">
        <w:rPr>
          <w:rFonts w:asciiTheme="minorHAnsi" w:hAnsiTheme="minorHAnsi" w:cstheme="minorHAnsi"/>
          <w:b/>
          <w:bCs/>
          <w:lang w:val="es-CR"/>
        </w:rPr>
        <w:t>(si la envía por correo electrónico, debe venir con firma digital)</w:t>
      </w:r>
    </w:p>
    <w:p w14:paraId="08E2048D" w14:textId="77777777" w:rsidR="009F0FED" w:rsidRPr="0092059A" w:rsidRDefault="009F0FED" w:rsidP="00E2400A">
      <w:pPr>
        <w:pStyle w:val="Prrafodelista"/>
        <w:numPr>
          <w:ilvl w:val="0"/>
          <w:numId w:val="43"/>
        </w:numPr>
        <w:jc w:val="both"/>
        <w:rPr>
          <w:rFonts w:asciiTheme="minorHAnsi" w:hAnsiTheme="minorHAnsi" w:cs="Tahoma"/>
          <w:lang w:val="es-CR"/>
        </w:rPr>
      </w:pPr>
      <w:r w:rsidRPr="0092059A">
        <w:rPr>
          <w:rFonts w:asciiTheme="minorHAnsi" w:hAnsiTheme="minorHAnsi" w:cs="Tahoma"/>
          <w:lang w:val="es-CR"/>
        </w:rPr>
        <w:t xml:space="preserve">Copia de la cédula del Propietario o Representante Legal </w:t>
      </w:r>
      <w:proofErr w:type="gramStart"/>
      <w:r w:rsidRPr="0092059A">
        <w:rPr>
          <w:rFonts w:asciiTheme="minorHAnsi" w:hAnsiTheme="minorHAnsi" w:cs="Tahoma"/>
          <w:lang w:val="es-CR"/>
        </w:rPr>
        <w:t>del  Ente</w:t>
      </w:r>
      <w:proofErr w:type="gramEnd"/>
      <w:r w:rsidRPr="0092059A">
        <w:rPr>
          <w:rFonts w:asciiTheme="minorHAnsi" w:hAnsiTheme="minorHAnsi" w:cs="Tahoma"/>
          <w:lang w:val="es-CR"/>
        </w:rPr>
        <w:t xml:space="preserve"> Generador.</w:t>
      </w:r>
    </w:p>
    <w:p w14:paraId="61D55090" w14:textId="77777777" w:rsidR="009F0FED" w:rsidRPr="0092059A" w:rsidRDefault="009F0FED" w:rsidP="00E2400A">
      <w:pPr>
        <w:pStyle w:val="Prrafodelista"/>
        <w:numPr>
          <w:ilvl w:val="0"/>
          <w:numId w:val="43"/>
        </w:numPr>
        <w:jc w:val="both"/>
        <w:rPr>
          <w:rFonts w:asciiTheme="minorHAnsi" w:hAnsiTheme="minorHAnsi" w:cs="Tahoma"/>
          <w:lang w:val="es-CR"/>
        </w:rPr>
      </w:pPr>
      <w:r w:rsidRPr="0092059A">
        <w:rPr>
          <w:rFonts w:asciiTheme="minorHAnsi" w:hAnsiTheme="minorHAnsi" w:cs="Tahoma"/>
          <w:lang w:val="es-CR"/>
        </w:rPr>
        <w:t>Boleta de actualización de datos del Responsable Técnico o Profesional de elaborar los Reportes Operacionales de Aguas Residuales</w:t>
      </w:r>
      <w:r w:rsidR="00547B35">
        <w:rPr>
          <w:rFonts w:asciiTheme="minorHAnsi" w:hAnsiTheme="minorHAnsi" w:cs="Tahoma"/>
          <w:lang w:val="es-CR"/>
        </w:rPr>
        <w:t xml:space="preserve"> debidamente completada.</w:t>
      </w:r>
      <w:r w:rsidR="00342743">
        <w:rPr>
          <w:rFonts w:asciiTheme="minorHAnsi" w:hAnsiTheme="minorHAnsi" w:cs="Tahoma"/>
          <w:lang w:val="es-CR"/>
        </w:rPr>
        <w:t xml:space="preserve"> </w:t>
      </w:r>
      <w:r w:rsidR="00547B35">
        <w:rPr>
          <w:rFonts w:asciiTheme="minorHAnsi" w:hAnsiTheme="minorHAnsi" w:cs="Tahoma"/>
          <w:lang w:val="es-CR"/>
        </w:rPr>
        <w:t>(</w:t>
      </w:r>
      <w:r w:rsidR="00547B35" w:rsidRPr="00547B35">
        <w:rPr>
          <w:rFonts w:asciiTheme="minorHAnsi" w:hAnsiTheme="minorHAnsi" w:cs="Tahoma"/>
          <w:i/>
          <w:lang w:val="es-CR"/>
        </w:rPr>
        <w:t xml:space="preserve">En la </w:t>
      </w:r>
      <w:proofErr w:type="gramStart"/>
      <w:r w:rsidR="00547B35" w:rsidRPr="00547B35">
        <w:rPr>
          <w:rFonts w:asciiTheme="minorHAnsi" w:hAnsiTheme="minorHAnsi" w:cs="Tahoma"/>
          <w:i/>
          <w:lang w:val="es-CR"/>
        </w:rPr>
        <w:t>primer solicitud</w:t>
      </w:r>
      <w:proofErr w:type="gramEnd"/>
      <w:r w:rsidR="00547B35" w:rsidRPr="00547B35">
        <w:rPr>
          <w:rFonts w:asciiTheme="minorHAnsi" w:hAnsiTheme="minorHAnsi" w:cs="Tahoma"/>
          <w:i/>
          <w:lang w:val="es-CR"/>
        </w:rPr>
        <w:t xml:space="preserve"> de </w:t>
      </w:r>
      <w:r w:rsidR="00342743">
        <w:rPr>
          <w:rFonts w:asciiTheme="minorHAnsi" w:hAnsiTheme="minorHAnsi" w:cs="Tahoma"/>
          <w:i/>
          <w:lang w:val="es-CR"/>
        </w:rPr>
        <w:t>C</w:t>
      </w:r>
      <w:r w:rsidR="00547B35" w:rsidRPr="00547B35">
        <w:rPr>
          <w:rFonts w:asciiTheme="minorHAnsi" w:hAnsiTheme="minorHAnsi" w:cs="Tahoma"/>
          <w:i/>
          <w:lang w:val="es-CR"/>
        </w:rPr>
        <w:t>ódigo y cuando el responsable haya efectuado cambios en los datos personales</w:t>
      </w:r>
      <w:r w:rsidR="00547B35">
        <w:rPr>
          <w:rFonts w:asciiTheme="minorHAnsi" w:hAnsiTheme="minorHAnsi" w:cs="Tahoma"/>
          <w:lang w:val="es-CR"/>
        </w:rPr>
        <w:t xml:space="preserve">). </w:t>
      </w:r>
    </w:p>
    <w:p w14:paraId="4F809F1F" w14:textId="77777777" w:rsidR="00194122" w:rsidRPr="0092059A" w:rsidRDefault="00194122" w:rsidP="00194122">
      <w:pPr>
        <w:rPr>
          <w:rFonts w:asciiTheme="minorHAnsi" w:hAnsiTheme="minorHAnsi" w:cs="Tahoma"/>
          <w:lang w:val="es-CR"/>
        </w:rPr>
      </w:pPr>
    </w:p>
    <w:p w14:paraId="146536F0" w14:textId="77777777" w:rsidR="00194122" w:rsidRPr="0092059A" w:rsidRDefault="009A25D2" w:rsidP="00194122">
      <w:pPr>
        <w:rPr>
          <w:rFonts w:asciiTheme="minorHAnsi" w:hAnsiTheme="minorHAnsi" w:cs="Tahoma"/>
          <w:lang w:val="es-CR"/>
        </w:rPr>
      </w:pPr>
      <w:r>
        <w:rPr>
          <w:rFonts w:asciiTheme="minorHAnsi" w:hAnsiTheme="minorHAnsi" w:cs="Tahoma"/>
          <w:noProof/>
          <w:lang w:val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C91E48" wp14:editId="6A8074D4">
                <wp:simplePos x="0" y="0"/>
                <wp:positionH relativeFrom="column">
                  <wp:posOffset>408940</wp:posOffset>
                </wp:positionH>
                <wp:positionV relativeFrom="paragraph">
                  <wp:posOffset>113030</wp:posOffset>
                </wp:positionV>
                <wp:extent cx="5774690" cy="2559685"/>
                <wp:effectExtent l="0" t="0" r="16510" b="1206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255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pattFill prst="pct6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588E9" w14:textId="77777777" w:rsidR="0092059A" w:rsidRDefault="0092059A" w:rsidP="0019412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6D82388B" w14:textId="77777777" w:rsidR="00EE1C9C" w:rsidRPr="0092059A" w:rsidRDefault="00194122" w:rsidP="00194122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92059A">
                              <w:rPr>
                                <w:b/>
                                <w:lang w:val="es-ES"/>
                              </w:rPr>
                              <w:t>BOLETA</w:t>
                            </w:r>
                            <w:r w:rsidR="00EE1C9C" w:rsidRPr="0092059A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92059A">
                              <w:rPr>
                                <w:b/>
                                <w:lang w:val="es-ES"/>
                              </w:rPr>
                              <w:t>ACTUALIZACION DE DATOS</w:t>
                            </w:r>
                            <w:r w:rsidR="00EE1C9C" w:rsidRPr="0092059A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</w:p>
                          <w:p w14:paraId="37C02DE6" w14:textId="77777777" w:rsidR="00194122" w:rsidRPr="0092059A" w:rsidRDefault="00EE1C9C" w:rsidP="00194122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92059A">
                              <w:rPr>
                                <w:b/>
                                <w:lang w:val="es-ES"/>
                              </w:rPr>
                              <w:t>RESPONSABLE TECNICO O PROFESIONAL DE ELABORAR LOS ROAR</w:t>
                            </w:r>
                          </w:p>
                          <w:p w14:paraId="62AD9EB4" w14:textId="77777777" w:rsidR="00194122" w:rsidRDefault="00194122">
                            <w:pPr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39AE4A8A" w14:textId="77777777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="0092059A" w:rsidRPr="0092059A">
                              <w:rPr>
                                <w:lang w:val="es-ES"/>
                              </w:rPr>
                              <w:t xml:space="preserve"> </w:t>
                            </w:r>
                            <w:r w:rsidR="00194122" w:rsidRPr="0092059A">
                              <w:rPr>
                                <w:lang w:val="es-ES"/>
                              </w:rPr>
                              <w:t xml:space="preserve">Nombre </w:t>
                            </w:r>
                            <w:proofErr w:type="gramStart"/>
                            <w:r w:rsidR="00194122" w:rsidRPr="0092059A">
                              <w:rPr>
                                <w:lang w:val="es-ES"/>
                              </w:rPr>
                              <w:t>completo</w:t>
                            </w:r>
                            <w:r w:rsidRPr="0092059A">
                              <w:rPr>
                                <w:lang w:val="es-ES"/>
                              </w:rPr>
                              <w:t>:_</w:t>
                            </w:r>
                            <w:proofErr w:type="gramEnd"/>
                            <w:r w:rsidRPr="0092059A">
                              <w:rPr>
                                <w:lang w:val="es-ES"/>
                              </w:rPr>
                              <w:t>____________________________________________________</w:t>
                            </w:r>
                          </w:p>
                          <w:p w14:paraId="6E6E603B" w14:textId="7410F28A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="0092059A" w:rsidRPr="0092059A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92059A">
                              <w:rPr>
                                <w:lang w:val="es-ES"/>
                              </w:rPr>
                              <w:t>Cédula</w:t>
                            </w:r>
                            <w:r w:rsidR="0005538C">
                              <w:rPr>
                                <w:lang w:val="es-ES"/>
                              </w:rPr>
                              <w:t xml:space="preserve">/ </w:t>
                            </w:r>
                            <w:proofErr w:type="spellStart"/>
                            <w:r w:rsidR="0005538C">
                              <w:rPr>
                                <w:lang w:val="es-ES"/>
                              </w:rPr>
                              <w:t>N°</w:t>
                            </w:r>
                            <w:proofErr w:type="spellEnd"/>
                            <w:r w:rsidR="0005538C">
                              <w:rPr>
                                <w:lang w:val="es-ES"/>
                              </w:rPr>
                              <w:t xml:space="preserve"> identificación</w:t>
                            </w:r>
                            <w:r w:rsidRPr="0092059A">
                              <w:rPr>
                                <w:lang w:val="es-ES"/>
                              </w:rPr>
                              <w:t>: ______________________</w:t>
                            </w:r>
                          </w:p>
                          <w:p w14:paraId="1B6E97F2" w14:textId="77777777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="0092059A" w:rsidRPr="0092059A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92059A">
                              <w:rPr>
                                <w:lang w:val="es-ES"/>
                              </w:rPr>
                              <w:t>N°</w:t>
                            </w:r>
                            <w:proofErr w:type="spellEnd"/>
                            <w:r w:rsidRPr="0092059A">
                              <w:rPr>
                                <w:lang w:val="es-ES"/>
                              </w:rPr>
                              <w:t>. Registro</w:t>
                            </w:r>
                            <w:r w:rsidR="0092059A" w:rsidRPr="0092059A">
                              <w:rPr>
                                <w:lang w:val="es-ES"/>
                              </w:rPr>
                              <w:t>-MS</w:t>
                            </w:r>
                            <w:r w:rsidRPr="0092059A">
                              <w:rPr>
                                <w:lang w:val="es-ES"/>
                              </w:rPr>
                              <w:t>: ________________________</w:t>
                            </w:r>
                          </w:p>
                          <w:p w14:paraId="7CC7D097" w14:textId="77777777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="0092059A" w:rsidRPr="0092059A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92059A">
                              <w:rPr>
                                <w:lang w:val="es-ES"/>
                              </w:rPr>
                              <w:t>Correo electrónico: _________________</w:t>
                            </w:r>
                            <w:r w:rsidR="00B97BFC">
                              <w:rPr>
                                <w:lang w:val="es-ES"/>
                              </w:rPr>
                              <w:t>____________</w:t>
                            </w:r>
                            <w:r w:rsidRPr="0092059A">
                              <w:rPr>
                                <w:lang w:val="es-ES"/>
                              </w:rPr>
                              <w:t>_____</w:t>
                            </w:r>
                          </w:p>
                          <w:p w14:paraId="189A1B1B" w14:textId="77777777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Pr="0092059A">
                              <w:rPr>
                                <w:lang w:val="es-ES"/>
                              </w:rPr>
                              <w:t xml:space="preserve"> Teléfono oficina: _______________________</w:t>
                            </w:r>
                          </w:p>
                          <w:p w14:paraId="6B0EA429" w14:textId="77777777" w:rsidR="00EE1C9C" w:rsidRPr="0092059A" w:rsidRDefault="00EE1C9C" w:rsidP="00EE1C9C">
                            <w:pPr>
                              <w:spacing w:line="360" w:lineRule="auto"/>
                              <w:rPr>
                                <w:lang w:val="es-ES"/>
                              </w:rPr>
                            </w:pPr>
                            <w:r w:rsidRPr="0092059A">
                              <w:rPr>
                                <w:lang w:val="es-ES"/>
                              </w:rPr>
                              <w:sym w:font="Wingdings 2" w:char="F0B7"/>
                            </w:r>
                            <w:r w:rsidRPr="0092059A">
                              <w:rPr>
                                <w:lang w:val="es-ES"/>
                              </w:rPr>
                              <w:t xml:space="preserve"> Celular: ______________________________</w:t>
                            </w:r>
                          </w:p>
                          <w:p w14:paraId="2BBCB26E" w14:textId="77777777" w:rsidR="00194122" w:rsidRPr="00194122" w:rsidRDefault="00194122" w:rsidP="00EE1C9C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91E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.2pt;margin-top:8.9pt;width:454.7pt;height:20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" strokeweight="1.5pt">
                <v:stroke r:id="rId8" o:title="" filltype="pattern"/>
                <v:textbox>
                  <w:txbxContent>
                    <w:p w14:paraId="54A588E9" w14:textId="77777777" w:rsidR="0092059A" w:rsidRDefault="0092059A" w:rsidP="00194122">
                      <w:pPr>
                        <w:jc w:val="center"/>
                        <w:rPr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6D82388B" w14:textId="77777777" w:rsidR="00EE1C9C" w:rsidRPr="0092059A" w:rsidRDefault="00194122" w:rsidP="00194122">
                      <w:pPr>
                        <w:jc w:val="center"/>
                        <w:rPr>
                          <w:b/>
                          <w:lang w:val="es-ES"/>
                        </w:rPr>
                      </w:pPr>
                      <w:r w:rsidRPr="0092059A">
                        <w:rPr>
                          <w:b/>
                          <w:lang w:val="es-ES"/>
                        </w:rPr>
                        <w:t>BOLETA</w:t>
                      </w:r>
                      <w:r w:rsidR="00EE1C9C" w:rsidRPr="0092059A">
                        <w:rPr>
                          <w:b/>
                          <w:lang w:val="es-ES"/>
                        </w:rPr>
                        <w:t xml:space="preserve"> </w:t>
                      </w:r>
                      <w:r w:rsidRPr="0092059A">
                        <w:rPr>
                          <w:b/>
                          <w:lang w:val="es-ES"/>
                        </w:rPr>
                        <w:t>ACTUALIZACION DE DATOS</w:t>
                      </w:r>
                      <w:r w:rsidR="00EE1C9C" w:rsidRPr="0092059A">
                        <w:rPr>
                          <w:b/>
                          <w:lang w:val="es-ES"/>
                        </w:rPr>
                        <w:t xml:space="preserve"> </w:t>
                      </w:r>
                    </w:p>
                    <w:p w14:paraId="37C02DE6" w14:textId="77777777" w:rsidR="00194122" w:rsidRPr="0092059A" w:rsidRDefault="00EE1C9C" w:rsidP="00194122">
                      <w:pPr>
                        <w:jc w:val="center"/>
                        <w:rPr>
                          <w:b/>
                          <w:lang w:val="es-ES"/>
                        </w:rPr>
                      </w:pPr>
                      <w:r w:rsidRPr="0092059A">
                        <w:rPr>
                          <w:b/>
                          <w:lang w:val="es-ES"/>
                        </w:rPr>
                        <w:t>RESPONSABLE TECNICO O PROFESIONAL DE ELABORAR LOS ROAR</w:t>
                      </w:r>
                    </w:p>
                    <w:p w14:paraId="62AD9EB4" w14:textId="77777777" w:rsidR="00194122" w:rsidRDefault="00194122">
                      <w:pPr>
                        <w:rPr>
                          <w:sz w:val="22"/>
                          <w:szCs w:val="22"/>
                          <w:lang w:val="es-ES"/>
                        </w:rPr>
                      </w:pPr>
                    </w:p>
                    <w:p w14:paraId="39AE4A8A" w14:textId="77777777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="0092059A" w:rsidRPr="0092059A">
                        <w:rPr>
                          <w:lang w:val="es-ES"/>
                        </w:rPr>
                        <w:t xml:space="preserve"> </w:t>
                      </w:r>
                      <w:r w:rsidR="00194122" w:rsidRPr="0092059A">
                        <w:rPr>
                          <w:lang w:val="es-ES"/>
                        </w:rPr>
                        <w:t xml:space="preserve">Nombre </w:t>
                      </w:r>
                      <w:proofErr w:type="gramStart"/>
                      <w:r w:rsidR="00194122" w:rsidRPr="0092059A">
                        <w:rPr>
                          <w:lang w:val="es-ES"/>
                        </w:rPr>
                        <w:t>completo</w:t>
                      </w:r>
                      <w:r w:rsidRPr="0092059A">
                        <w:rPr>
                          <w:lang w:val="es-ES"/>
                        </w:rPr>
                        <w:t>:_</w:t>
                      </w:r>
                      <w:proofErr w:type="gramEnd"/>
                      <w:r w:rsidRPr="0092059A">
                        <w:rPr>
                          <w:lang w:val="es-ES"/>
                        </w:rPr>
                        <w:t>____________________________________________________</w:t>
                      </w:r>
                    </w:p>
                    <w:p w14:paraId="6E6E603B" w14:textId="7410F28A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="0092059A" w:rsidRPr="0092059A">
                        <w:rPr>
                          <w:lang w:val="es-ES"/>
                        </w:rPr>
                        <w:t xml:space="preserve"> </w:t>
                      </w:r>
                      <w:r w:rsidRPr="0092059A">
                        <w:rPr>
                          <w:lang w:val="es-ES"/>
                        </w:rPr>
                        <w:t>Cédula</w:t>
                      </w:r>
                      <w:r w:rsidR="0005538C">
                        <w:rPr>
                          <w:lang w:val="es-ES"/>
                        </w:rPr>
                        <w:t xml:space="preserve">/ </w:t>
                      </w:r>
                      <w:proofErr w:type="spellStart"/>
                      <w:r w:rsidR="0005538C">
                        <w:rPr>
                          <w:lang w:val="es-ES"/>
                        </w:rPr>
                        <w:t>N°</w:t>
                      </w:r>
                      <w:proofErr w:type="spellEnd"/>
                      <w:r w:rsidR="0005538C">
                        <w:rPr>
                          <w:lang w:val="es-ES"/>
                        </w:rPr>
                        <w:t xml:space="preserve"> identificación</w:t>
                      </w:r>
                      <w:r w:rsidRPr="0092059A">
                        <w:rPr>
                          <w:lang w:val="es-ES"/>
                        </w:rPr>
                        <w:t>: ______________________</w:t>
                      </w:r>
                    </w:p>
                    <w:p w14:paraId="1B6E97F2" w14:textId="77777777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="0092059A" w:rsidRPr="0092059A"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 w:rsidRPr="0092059A">
                        <w:rPr>
                          <w:lang w:val="es-ES"/>
                        </w:rPr>
                        <w:t>N°</w:t>
                      </w:r>
                      <w:proofErr w:type="spellEnd"/>
                      <w:r w:rsidRPr="0092059A">
                        <w:rPr>
                          <w:lang w:val="es-ES"/>
                        </w:rPr>
                        <w:t>. Registro</w:t>
                      </w:r>
                      <w:r w:rsidR="0092059A" w:rsidRPr="0092059A">
                        <w:rPr>
                          <w:lang w:val="es-ES"/>
                        </w:rPr>
                        <w:t>-MS</w:t>
                      </w:r>
                      <w:r w:rsidRPr="0092059A">
                        <w:rPr>
                          <w:lang w:val="es-ES"/>
                        </w:rPr>
                        <w:t>: ________________________</w:t>
                      </w:r>
                    </w:p>
                    <w:p w14:paraId="7CC7D097" w14:textId="77777777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="0092059A" w:rsidRPr="0092059A">
                        <w:rPr>
                          <w:lang w:val="es-ES"/>
                        </w:rPr>
                        <w:t xml:space="preserve"> </w:t>
                      </w:r>
                      <w:r w:rsidRPr="0092059A">
                        <w:rPr>
                          <w:lang w:val="es-ES"/>
                        </w:rPr>
                        <w:t>Correo electrónico: _________________</w:t>
                      </w:r>
                      <w:r w:rsidR="00B97BFC">
                        <w:rPr>
                          <w:lang w:val="es-ES"/>
                        </w:rPr>
                        <w:t>____________</w:t>
                      </w:r>
                      <w:r w:rsidRPr="0092059A">
                        <w:rPr>
                          <w:lang w:val="es-ES"/>
                        </w:rPr>
                        <w:t>_____</w:t>
                      </w:r>
                    </w:p>
                    <w:p w14:paraId="189A1B1B" w14:textId="77777777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Pr="0092059A">
                        <w:rPr>
                          <w:lang w:val="es-ES"/>
                        </w:rPr>
                        <w:t xml:space="preserve"> Teléfono oficina: _______________________</w:t>
                      </w:r>
                    </w:p>
                    <w:p w14:paraId="6B0EA429" w14:textId="77777777" w:rsidR="00EE1C9C" w:rsidRPr="0092059A" w:rsidRDefault="00EE1C9C" w:rsidP="00EE1C9C">
                      <w:pPr>
                        <w:spacing w:line="360" w:lineRule="auto"/>
                        <w:rPr>
                          <w:lang w:val="es-ES"/>
                        </w:rPr>
                      </w:pPr>
                      <w:r w:rsidRPr="0092059A">
                        <w:rPr>
                          <w:lang w:val="es-ES"/>
                        </w:rPr>
                        <w:sym w:font="Wingdings 2" w:char="F0B7"/>
                      </w:r>
                      <w:r w:rsidRPr="0092059A">
                        <w:rPr>
                          <w:lang w:val="es-ES"/>
                        </w:rPr>
                        <w:t xml:space="preserve"> Celular: ______________________________</w:t>
                      </w:r>
                    </w:p>
                    <w:p w14:paraId="2BBCB26E" w14:textId="77777777" w:rsidR="00194122" w:rsidRPr="00194122" w:rsidRDefault="00194122" w:rsidP="00EE1C9C">
                      <w:pPr>
                        <w:spacing w:line="360" w:lineRule="auto"/>
                        <w:rPr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9F96464" w14:textId="77777777" w:rsidR="00194122" w:rsidRPr="0092059A" w:rsidRDefault="00194122" w:rsidP="00194122">
      <w:pPr>
        <w:rPr>
          <w:rFonts w:asciiTheme="minorHAnsi" w:hAnsiTheme="minorHAnsi" w:cs="Tahoma"/>
          <w:lang w:val="es-CR"/>
        </w:rPr>
      </w:pPr>
    </w:p>
    <w:p w14:paraId="3F8D0394" w14:textId="77777777" w:rsidR="00194122" w:rsidRPr="0092059A" w:rsidRDefault="00194122" w:rsidP="00194122">
      <w:pPr>
        <w:rPr>
          <w:rFonts w:asciiTheme="minorHAnsi" w:hAnsiTheme="minorHAnsi" w:cs="Tahoma"/>
          <w:lang w:val="es-CR"/>
        </w:rPr>
      </w:pPr>
    </w:p>
    <w:p w14:paraId="1FCF27E6" w14:textId="77777777" w:rsidR="00194122" w:rsidRPr="0092059A" w:rsidRDefault="00194122" w:rsidP="00194122">
      <w:pPr>
        <w:rPr>
          <w:rFonts w:asciiTheme="minorHAnsi" w:hAnsiTheme="minorHAnsi" w:cs="Tahoma"/>
          <w:lang w:val="es-CR"/>
        </w:rPr>
      </w:pPr>
    </w:p>
    <w:p w14:paraId="693A61F1" w14:textId="77777777" w:rsidR="00194122" w:rsidRPr="0092059A" w:rsidRDefault="00194122" w:rsidP="00194122">
      <w:pPr>
        <w:rPr>
          <w:rFonts w:asciiTheme="minorHAnsi" w:hAnsiTheme="minorHAnsi" w:cs="Tahoma"/>
          <w:lang w:val="es-CR"/>
        </w:rPr>
      </w:pPr>
    </w:p>
    <w:p w14:paraId="7FCC4E03" w14:textId="77777777" w:rsidR="009F0FED" w:rsidRPr="0092059A" w:rsidRDefault="009F0FED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5BD9C5C5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4C84F9FF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247786E7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187F088A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5C774796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67021AD5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56CC594F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788B162B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0ADE7419" w14:textId="77777777" w:rsidR="00EE1C9C" w:rsidRPr="0092059A" w:rsidRDefault="00EE1C9C" w:rsidP="009F0FED">
      <w:pPr>
        <w:jc w:val="center"/>
        <w:rPr>
          <w:rFonts w:asciiTheme="minorHAnsi" w:hAnsiTheme="minorHAnsi" w:cs="Tahoma"/>
          <w:b/>
          <w:i/>
          <w:lang w:val="es-CR"/>
        </w:rPr>
      </w:pPr>
    </w:p>
    <w:p w14:paraId="13189BF5" w14:textId="77777777" w:rsidR="00342743" w:rsidRDefault="00342743" w:rsidP="00342743">
      <w:pPr>
        <w:jc w:val="both"/>
        <w:rPr>
          <w:rFonts w:asciiTheme="minorHAnsi" w:hAnsiTheme="minorHAnsi" w:cs="Tahoma"/>
          <w:b/>
          <w:i/>
          <w:sz w:val="28"/>
          <w:szCs w:val="28"/>
          <w:lang w:val="es-CR"/>
        </w:rPr>
      </w:pPr>
    </w:p>
    <w:p w14:paraId="4AEA7F50" w14:textId="77777777" w:rsidR="0005538C" w:rsidRDefault="009F0FED" w:rsidP="0005538C">
      <w:pPr>
        <w:jc w:val="center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05538C">
        <w:rPr>
          <w:rFonts w:asciiTheme="minorHAnsi" w:hAnsiTheme="minorHAnsi" w:cs="Tahoma"/>
          <w:b/>
          <w:i/>
          <w:sz w:val="28"/>
          <w:szCs w:val="28"/>
          <w:lang w:val="es-CR"/>
        </w:rPr>
        <w:t xml:space="preserve">Presentar </w:t>
      </w:r>
      <w:r w:rsidR="00194122" w:rsidRPr="0005538C">
        <w:rPr>
          <w:rFonts w:asciiTheme="minorHAnsi" w:hAnsiTheme="minorHAnsi" w:cs="Tahoma"/>
          <w:b/>
          <w:i/>
          <w:sz w:val="28"/>
          <w:szCs w:val="28"/>
          <w:lang w:val="es-CR"/>
        </w:rPr>
        <w:t>la documentación en la</w:t>
      </w:r>
      <w:r w:rsidR="0005538C" w:rsidRPr="0005538C">
        <w:rPr>
          <w:rFonts w:asciiTheme="minorHAnsi" w:hAnsiTheme="minorHAnsi" w:cs="Tahoma"/>
          <w:b/>
          <w:i/>
          <w:sz w:val="28"/>
          <w:szCs w:val="28"/>
          <w:lang w:val="es-CR"/>
        </w:rPr>
        <w:t xml:space="preserve"> Plata</w:t>
      </w:r>
      <w:r w:rsidR="0005538C">
        <w:rPr>
          <w:rFonts w:asciiTheme="minorHAnsi" w:hAnsiTheme="minorHAnsi" w:cs="Tahoma"/>
          <w:b/>
          <w:i/>
          <w:sz w:val="28"/>
          <w:szCs w:val="28"/>
          <w:lang w:val="es-CR"/>
        </w:rPr>
        <w:t>f</w:t>
      </w:r>
      <w:r w:rsidR="0005538C" w:rsidRPr="0005538C">
        <w:rPr>
          <w:rFonts w:asciiTheme="minorHAnsi" w:hAnsiTheme="minorHAnsi" w:cs="Tahoma"/>
          <w:b/>
          <w:i/>
          <w:sz w:val="28"/>
          <w:szCs w:val="28"/>
          <w:lang w:val="es-CR"/>
        </w:rPr>
        <w:t xml:space="preserve">orma </w:t>
      </w:r>
      <w:r w:rsidR="0005538C" w:rsidRPr="0005538C">
        <w:rPr>
          <w:rFonts w:asciiTheme="minorHAnsi" w:hAnsiTheme="minorHAnsi" w:cstheme="minorHAnsi"/>
          <w:b/>
          <w:i/>
          <w:sz w:val="28"/>
          <w:szCs w:val="28"/>
          <w:lang w:val="es-CR"/>
        </w:rPr>
        <w:t>de la Dirección de Atención al Cliente</w:t>
      </w:r>
      <w:r w:rsidR="0005538C">
        <w:rPr>
          <w:rFonts w:asciiTheme="minorHAnsi" w:hAnsiTheme="minorHAnsi" w:cstheme="minorHAnsi"/>
          <w:b/>
          <w:i/>
          <w:sz w:val="28"/>
          <w:szCs w:val="28"/>
          <w:lang w:val="es-CR"/>
        </w:rPr>
        <w:t xml:space="preserve">, </w:t>
      </w:r>
      <w:r w:rsidR="0005538C" w:rsidRPr="0005538C">
        <w:rPr>
          <w:rFonts w:asciiTheme="minorHAnsi" w:hAnsiTheme="minorHAnsi" w:cstheme="minorHAnsi"/>
          <w:b/>
          <w:i/>
          <w:sz w:val="28"/>
          <w:szCs w:val="28"/>
          <w:lang w:val="es-CR"/>
        </w:rPr>
        <w:t>Oficinas Centrales del Ministerio de Salud Edificio Norte Primer Piso,</w:t>
      </w:r>
    </w:p>
    <w:p w14:paraId="55C378FC" w14:textId="7A167745" w:rsidR="0005538C" w:rsidRPr="0005538C" w:rsidRDefault="0005538C" w:rsidP="0005538C">
      <w:pPr>
        <w:jc w:val="center"/>
        <w:rPr>
          <w:rStyle w:val="Hipervnculo"/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05538C">
        <w:rPr>
          <w:rFonts w:asciiTheme="minorHAnsi" w:hAnsiTheme="minorHAnsi" w:cstheme="minorHAnsi"/>
          <w:b/>
          <w:i/>
          <w:sz w:val="28"/>
          <w:szCs w:val="28"/>
          <w:lang w:val="es-CR"/>
        </w:rPr>
        <w:t xml:space="preserve"> o enviar al correo: </w:t>
      </w:r>
      <w:hyperlink r:id="rId9" w:history="1">
        <w:r w:rsidRPr="0005538C">
          <w:rPr>
            <w:rStyle w:val="Hipervnculo"/>
            <w:rFonts w:asciiTheme="minorHAnsi" w:hAnsiTheme="minorHAnsi" w:cstheme="minorHAnsi"/>
            <w:b/>
            <w:i/>
            <w:sz w:val="28"/>
            <w:szCs w:val="28"/>
            <w:lang w:val="es-CR"/>
          </w:rPr>
          <w:t>unidad.saludambiental@misalud.go.cr</w:t>
        </w:r>
      </w:hyperlink>
    </w:p>
    <w:sectPr w:rsidR="0005538C" w:rsidRPr="0005538C" w:rsidSect="009021AA">
      <w:headerReference w:type="default" r:id="rId10"/>
      <w:headerReference w:type="first" r:id="rId11"/>
      <w:footerReference w:type="first" r:id="rId12"/>
      <w:pgSz w:w="12240" w:h="15840"/>
      <w:pgMar w:top="1134" w:right="1134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6643A" w14:textId="77777777" w:rsidR="00EF0889" w:rsidRDefault="00EF0889">
      <w:r>
        <w:separator/>
      </w:r>
    </w:p>
  </w:endnote>
  <w:endnote w:type="continuationSeparator" w:id="0">
    <w:p w14:paraId="4C14C2D6" w14:textId="77777777" w:rsidR="00EF0889" w:rsidRDefault="00EF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360E5" w14:textId="77777777" w:rsidR="002C3DE4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3A8923C2" w14:textId="77777777" w:rsidR="002C3DE4" w:rsidRPr="00EF36D7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3A2D98FA" w14:textId="77777777" w:rsidR="002C3DE4" w:rsidRDefault="002C3D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2760F" w14:textId="77777777" w:rsidR="00EF0889" w:rsidRDefault="00EF0889">
      <w:r>
        <w:separator/>
      </w:r>
    </w:p>
  </w:footnote>
  <w:footnote w:type="continuationSeparator" w:id="0">
    <w:p w14:paraId="44523DFE" w14:textId="77777777" w:rsidR="00EF0889" w:rsidRDefault="00EF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B486B" w14:textId="77777777" w:rsidR="002C3DE4" w:rsidRPr="00714CE8" w:rsidRDefault="002C3DE4">
    <w:pPr>
      <w:pStyle w:val="Encabezado"/>
      <w:jc w:val="right"/>
      <w:rPr>
        <w:rFonts w:asciiTheme="majorHAnsi" w:hAnsiTheme="majorHAnsi"/>
        <w:i/>
        <w:iCs/>
        <w:sz w:val="20"/>
        <w:szCs w:val="20"/>
      </w:rPr>
    </w:pPr>
    <w:r w:rsidRPr="00714CE8">
      <w:rPr>
        <w:rFonts w:asciiTheme="majorHAnsi" w:hAnsiTheme="majorHAnsi"/>
        <w:i/>
        <w:iCs/>
        <w:sz w:val="20"/>
        <w:szCs w:val="20"/>
      </w:rPr>
      <w:t xml:space="preserve">Página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PAGE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  <w:r w:rsidRPr="00714CE8">
      <w:rPr>
        <w:rFonts w:asciiTheme="majorHAnsi" w:hAnsiTheme="majorHAnsi"/>
        <w:i/>
        <w:iCs/>
        <w:sz w:val="20"/>
        <w:szCs w:val="20"/>
      </w:rPr>
      <w:t xml:space="preserve"> de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NUMPAGES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</w:p>
  <w:p w14:paraId="3EA5F847" w14:textId="77777777" w:rsidR="002C3DE4" w:rsidRDefault="002C3DE4" w:rsidP="00F87BD2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B92AC" w14:textId="77777777" w:rsidR="002C3DE4" w:rsidRPr="00B53E60" w:rsidRDefault="00E943A7" w:rsidP="00526101">
    <w:pPr>
      <w:pStyle w:val="Encabezado"/>
    </w:pPr>
    <w:r w:rsidRPr="0054508B">
      <w:rPr>
        <w:noProof/>
        <w:lang w:val="es-CR" w:eastAsia="es-CR"/>
      </w:rPr>
      <w:drawing>
        <wp:anchor distT="0" distB="0" distL="114300" distR="114300" simplePos="0" relativeHeight="251658240" behindDoc="0" locked="0" layoutInCell="1" allowOverlap="1" wp14:anchorId="41487834" wp14:editId="143838E9">
          <wp:simplePos x="0" y="0"/>
          <wp:positionH relativeFrom="column">
            <wp:posOffset>-324485</wp:posOffset>
          </wp:positionH>
          <wp:positionV relativeFrom="paragraph">
            <wp:posOffset>-88900</wp:posOffset>
          </wp:positionV>
          <wp:extent cx="687705" cy="64389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5D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EC0A33" wp14:editId="39503246">
              <wp:simplePos x="0" y="0"/>
              <wp:positionH relativeFrom="column">
                <wp:posOffset>-691515</wp:posOffset>
              </wp:positionH>
              <wp:positionV relativeFrom="paragraph">
                <wp:posOffset>-139700</wp:posOffset>
              </wp:positionV>
              <wp:extent cx="7358380" cy="1625600"/>
              <wp:effectExtent l="0" t="0" r="0" b="0"/>
              <wp:wrapTight wrapText="bothSides">
                <wp:wrapPolygon edited="0">
                  <wp:start x="112" y="759"/>
                  <wp:lineTo x="112" y="20756"/>
                  <wp:lineTo x="21417" y="20756"/>
                  <wp:lineTo x="21417" y="759"/>
                  <wp:lineTo x="112" y="759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8380" cy="162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852D4" w14:textId="77777777" w:rsidR="009800C8" w:rsidRPr="00E16551" w:rsidRDefault="0054508B" w:rsidP="009800C8">
                          <w:pPr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   </w:t>
                          </w:r>
                          <w:r w:rsidR="009F0FED"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</w:t>
                          </w:r>
                          <w:r w:rsidR="009800C8"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MINISTERIO DE SALUD</w:t>
                          </w:r>
                        </w:p>
                        <w:p w14:paraId="042E4724" w14:textId="77777777" w:rsidR="009800C8" w:rsidRPr="00E16551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 xml:space="preserve">DIRECCION DE PROTECCION </w:t>
                          </w:r>
                          <w:r w:rsidR="00E943A7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RADIOLOGICA Y SALUD AMBIENTAL</w:t>
                          </w:r>
                        </w:p>
                        <w:p w14:paraId="7E6BE56C" w14:textId="77777777" w:rsidR="009800C8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Unidad de Salud Ambiental</w:t>
                          </w:r>
                        </w:p>
                        <w:p w14:paraId="0C4D6D07" w14:textId="77777777" w:rsidR="009800C8" w:rsidRP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9800C8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Calle 16, Ave 6 y 8. Edificio Norte, Cuarto Piso</w:t>
                          </w:r>
                        </w:p>
                        <w:p w14:paraId="115C64B6" w14:textId="77777777" w:rsid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Teléfonos: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33-6922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/ Fax: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55-4512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</w:t>
                          </w:r>
                        </w:p>
                        <w:p w14:paraId="20905251" w14:textId="77777777" w:rsidR="00E943A7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4.45pt;margin-top:-11pt;width:579.4pt;height:12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" filled="f" stroked="f">
              <v:textbox inset=",7.2pt,,7.2pt">
                <w:txbxContent>
                  <w:p w:rsidR="009800C8" w:rsidRPr="00E16551" w:rsidRDefault="0054508B" w:rsidP="009800C8">
                    <w:pPr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   </w:t>
                    </w:r>
                    <w:r w:rsidR="009F0FED"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</w:t>
                    </w:r>
                    <w:r w:rsidR="009800C8"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MINISTERIO DE SALUD</w:t>
                    </w:r>
                  </w:p>
                  <w:p w:rsidR="009800C8" w:rsidRPr="00E16551" w:rsidRDefault="009800C8" w:rsidP="009800C8">
                    <w:pPr>
                      <w:jc w:val="center"/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 xml:space="preserve">DIRECCION DE PROTECCION </w:t>
                    </w:r>
                    <w:r w:rsidR="00E943A7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RADIOLOGICA Y SALUD AMBIENTAL</w:t>
                    </w:r>
                  </w:p>
                  <w:p w:rsidR="009800C8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Unidad de Salud Ambiental</w:t>
                    </w:r>
                  </w:p>
                  <w:p w:rsidR="009800C8" w:rsidRP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9800C8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Calle 16, Ave 6 y 8. Edificio Norte, Cuarto Piso</w:t>
                    </w:r>
                  </w:p>
                  <w:p w:rsid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Teléfonos: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33-6922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/ Fax: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55-4512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</w:t>
                    </w:r>
                  </w:p>
                  <w:p w:rsidR="00E943A7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_________________________________________________________________________________________________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2C3DE4" w:rsidRPr="000F25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6E4FE0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B89EF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CE67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04A6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E24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61EC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9985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23221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3E98D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1C5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84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6DB25FF"/>
    <w:multiLevelType w:val="hybridMultilevel"/>
    <w:tmpl w:val="62A01DFA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623B27"/>
    <w:multiLevelType w:val="hybridMultilevel"/>
    <w:tmpl w:val="94B4544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455893"/>
    <w:multiLevelType w:val="hybridMultilevel"/>
    <w:tmpl w:val="B3FC7442"/>
    <w:lvl w:ilvl="0" w:tplc="140A000F">
      <w:start w:val="1"/>
      <w:numFmt w:val="decimal"/>
      <w:lvlText w:val="%1."/>
      <w:lvlJc w:val="left"/>
      <w:pPr>
        <w:ind w:left="774" w:hanging="360"/>
      </w:pPr>
    </w:lvl>
    <w:lvl w:ilvl="1" w:tplc="140A0019" w:tentative="1">
      <w:start w:val="1"/>
      <w:numFmt w:val="lowerLetter"/>
      <w:lvlText w:val="%2."/>
      <w:lvlJc w:val="left"/>
      <w:pPr>
        <w:ind w:left="1494" w:hanging="360"/>
      </w:pPr>
    </w:lvl>
    <w:lvl w:ilvl="2" w:tplc="140A001B" w:tentative="1">
      <w:start w:val="1"/>
      <w:numFmt w:val="lowerRoman"/>
      <w:lvlText w:val="%3."/>
      <w:lvlJc w:val="right"/>
      <w:pPr>
        <w:ind w:left="2214" w:hanging="180"/>
      </w:pPr>
    </w:lvl>
    <w:lvl w:ilvl="3" w:tplc="140A000F" w:tentative="1">
      <w:start w:val="1"/>
      <w:numFmt w:val="decimal"/>
      <w:lvlText w:val="%4."/>
      <w:lvlJc w:val="left"/>
      <w:pPr>
        <w:ind w:left="2934" w:hanging="360"/>
      </w:pPr>
    </w:lvl>
    <w:lvl w:ilvl="4" w:tplc="140A0019" w:tentative="1">
      <w:start w:val="1"/>
      <w:numFmt w:val="lowerLetter"/>
      <w:lvlText w:val="%5."/>
      <w:lvlJc w:val="left"/>
      <w:pPr>
        <w:ind w:left="3654" w:hanging="360"/>
      </w:pPr>
    </w:lvl>
    <w:lvl w:ilvl="5" w:tplc="140A001B" w:tentative="1">
      <w:start w:val="1"/>
      <w:numFmt w:val="lowerRoman"/>
      <w:lvlText w:val="%6."/>
      <w:lvlJc w:val="right"/>
      <w:pPr>
        <w:ind w:left="4374" w:hanging="180"/>
      </w:pPr>
    </w:lvl>
    <w:lvl w:ilvl="6" w:tplc="140A000F" w:tentative="1">
      <w:start w:val="1"/>
      <w:numFmt w:val="decimal"/>
      <w:lvlText w:val="%7."/>
      <w:lvlJc w:val="left"/>
      <w:pPr>
        <w:ind w:left="5094" w:hanging="360"/>
      </w:pPr>
    </w:lvl>
    <w:lvl w:ilvl="7" w:tplc="140A0019" w:tentative="1">
      <w:start w:val="1"/>
      <w:numFmt w:val="lowerLetter"/>
      <w:lvlText w:val="%8."/>
      <w:lvlJc w:val="left"/>
      <w:pPr>
        <w:ind w:left="5814" w:hanging="360"/>
      </w:pPr>
    </w:lvl>
    <w:lvl w:ilvl="8" w:tplc="14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117B4811"/>
    <w:multiLevelType w:val="hybridMultilevel"/>
    <w:tmpl w:val="FBD6FEB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D75CE"/>
    <w:multiLevelType w:val="hybridMultilevel"/>
    <w:tmpl w:val="267A6152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1C3E46"/>
    <w:multiLevelType w:val="hybridMultilevel"/>
    <w:tmpl w:val="6B06535A"/>
    <w:lvl w:ilvl="0" w:tplc="4CBEA36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5456FE5"/>
    <w:multiLevelType w:val="hybridMultilevel"/>
    <w:tmpl w:val="F2EA7ED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BB192C"/>
    <w:multiLevelType w:val="hybridMultilevel"/>
    <w:tmpl w:val="22F6A01E"/>
    <w:lvl w:ilvl="0" w:tplc="067C0C1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2800D7"/>
    <w:multiLevelType w:val="hybridMultilevel"/>
    <w:tmpl w:val="C48A96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3244D"/>
    <w:multiLevelType w:val="hybridMultilevel"/>
    <w:tmpl w:val="7A88550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817ACD"/>
    <w:multiLevelType w:val="hybridMultilevel"/>
    <w:tmpl w:val="BD5016F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051879"/>
    <w:multiLevelType w:val="hybridMultilevel"/>
    <w:tmpl w:val="2BF485A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44ECB"/>
    <w:multiLevelType w:val="hybridMultilevel"/>
    <w:tmpl w:val="FFD2CF42"/>
    <w:lvl w:ilvl="0" w:tplc="14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AD251E"/>
    <w:multiLevelType w:val="hybridMultilevel"/>
    <w:tmpl w:val="3FD2DCFA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73059"/>
    <w:multiLevelType w:val="hybridMultilevel"/>
    <w:tmpl w:val="1E54EB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E33DE"/>
    <w:multiLevelType w:val="hybridMultilevel"/>
    <w:tmpl w:val="390ABF8C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A3455"/>
    <w:multiLevelType w:val="hybridMultilevel"/>
    <w:tmpl w:val="CCC89F0C"/>
    <w:lvl w:ilvl="0" w:tplc="DD5EF6B8">
      <w:start w:val="1"/>
      <w:numFmt w:val="bullet"/>
      <w:lvlText w:val=""/>
      <w:lvlJc w:val="left"/>
      <w:pPr>
        <w:ind w:left="93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4D8F38D1"/>
    <w:multiLevelType w:val="hybridMultilevel"/>
    <w:tmpl w:val="B71A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C300E"/>
    <w:multiLevelType w:val="hybridMultilevel"/>
    <w:tmpl w:val="8AA457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D6E64"/>
    <w:multiLevelType w:val="hybridMultilevel"/>
    <w:tmpl w:val="30C09FCA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07FCF"/>
    <w:multiLevelType w:val="hybridMultilevel"/>
    <w:tmpl w:val="FE34DE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143DB"/>
    <w:multiLevelType w:val="hybridMultilevel"/>
    <w:tmpl w:val="B486FB26"/>
    <w:lvl w:ilvl="0" w:tplc="DD5EF6B8">
      <w:start w:val="1"/>
      <w:numFmt w:val="bullet"/>
      <w:lvlText w:val="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592A56DD"/>
    <w:multiLevelType w:val="hybridMultilevel"/>
    <w:tmpl w:val="DF2C22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6FE042E6">
      <w:start w:val="1"/>
      <w:numFmt w:val="lowerLetter"/>
      <w:lvlText w:val="%2."/>
      <w:lvlJc w:val="left"/>
      <w:pPr>
        <w:ind w:left="1440" w:hanging="360"/>
      </w:pPr>
      <w:rPr>
        <w:rFonts w:cs="Tahoma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92714"/>
    <w:multiLevelType w:val="hybridMultilevel"/>
    <w:tmpl w:val="D6A4F272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6F4BE1"/>
    <w:multiLevelType w:val="hybridMultilevel"/>
    <w:tmpl w:val="5B263210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F083C"/>
    <w:multiLevelType w:val="hybridMultilevel"/>
    <w:tmpl w:val="3662B2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D14B7"/>
    <w:multiLevelType w:val="hybridMultilevel"/>
    <w:tmpl w:val="C2EA4708"/>
    <w:lvl w:ilvl="0" w:tplc="DD5EF6B8">
      <w:start w:val="1"/>
      <w:numFmt w:val="bullet"/>
      <w:lvlText w:val=""/>
      <w:lvlJc w:val="left"/>
      <w:pPr>
        <w:ind w:left="1485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66784DCC"/>
    <w:multiLevelType w:val="hybridMultilevel"/>
    <w:tmpl w:val="37AC47C2"/>
    <w:lvl w:ilvl="0" w:tplc="1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B96903"/>
    <w:multiLevelType w:val="hybridMultilevel"/>
    <w:tmpl w:val="1382E2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579F4"/>
    <w:multiLevelType w:val="hybridMultilevel"/>
    <w:tmpl w:val="44782A2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>
      <w:start w:val="1"/>
      <w:numFmt w:val="lowerLetter"/>
      <w:lvlText w:val="%2."/>
      <w:lvlJc w:val="left"/>
      <w:pPr>
        <w:ind w:left="2160" w:hanging="360"/>
      </w:p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7E0B94"/>
    <w:multiLevelType w:val="hybridMultilevel"/>
    <w:tmpl w:val="CF3E0882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F4371"/>
    <w:multiLevelType w:val="hybridMultilevel"/>
    <w:tmpl w:val="F8964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37"/>
  </w:num>
  <w:num w:numId="14">
    <w:abstractNumId w:val="25"/>
  </w:num>
  <w:num w:numId="15">
    <w:abstractNumId w:val="29"/>
  </w:num>
  <w:num w:numId="16">
    <w:abstractNumId w:val="24"/>
  </w:num>
  <w:num w:numId="17">
    <w:abstractNumId w:val="41"/>
  </w:num>
  <w:num w:numId="18">
    <w:abstractNumId w:val="20"/>
  </w:num>
  <w:num w:numId="19">
    <w:abstractNumId w:val="17"/>
  </w:num>
  <w:num w:numId="20">
    <w:abstractNumId w:val="19"/>
  </w:num>
  <w:num w:numId="21">
    <w:abstractNumId w:val="27"/>
  </w:num>
  <w:num w:numId="22">
    <w:abstractNumId w:val="39"/>
  </w:num>
  <w:num w:numId="23">
    <w:abstractNumId w:val="22"/>
  </w:num>
  <w:num w:numId="24">
    <w:abstractNumId w:val="14"/>
  </w:num>
  <w:num w:numId="25">
    <w:abstractNumId w:val="18"/>
  </w:num>
  <w:num w:numId="26">
    <w:abstractNumId w:val="23"/>
  </w:num>
  <w:num w:numId="27">
    <w:abstractNumId w:val="11"/>
  </w:num>
  <w:num w:numId="28">
    <w:abstractNumId w:val="38"/>
  </w:num>
  <w:num w:numId="29">
    <w:abstractNumId w:val="13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4"/>
  </w:num>
  <w:num w:numId="35">
    <w:abstractNumId w:val="12"/>
  </w:num>
  <w:num w:numId="36">
    <w:abstractNumId w:val="35"/>
  </w:num>
  <w:num w:numId="37">
    <w:abstractNumId w:val="31"/>
  </w:num>
  <w:num w:numId="38">
    <w:abstractNumId w:val="15"/>
  </w:num>
  <w:num w:numId="39">
    <w:abstractNumId w:val="16"/>
  </w:num>
  <w:num w:numId="40">
    <w:abstractNumId w:val="40"/>
  </w:num>
  <w:num w:numId="41">
    <w:abstractNumId w:val="33"/>
  </w:num>
  <w:num w:numId="42">
    <w:abstractNumId w:val="4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D9"/>
    <w:rsid w:val="000012FF"/>
    <w:rsid w:val="00002010"/>
    <w:rsid w:val="00003EA4"/>
    <w:rsid w:val="000042C6"/>
    <w:rsid w:val="000072A8"/>
    <w:rsid w:val="00014A4B"/>
    <w:rsid w:val="00017BDB"/>
    <w:rsid w:val="000315DF"/>
    <w:rsid w:val="00033BDE"/>
    <w:rsid w:val="000361C1"/>
    <w:rsid w:val="0004085F"/>
    <w:rsid w:val="00046EDA"/>
    <w:rsid w:val="0005538C"/>
    <w:rsid w:val="000612E2"/>
    <w:rsid w:val="00086C49"/>
    <w:rsid w:val="00086F98"/>
    <w:rsid w:val="000A2D72"/>
    <w:rsid w:val="000A6A89"/>
    <w:rsid w:val="000B3977"/>
    <w:rsid w:val="000C0C97"/>
    <w:rsid w:val="000C2B5D"/>
    <w:rsid w:val="000C5782"/>
    <w:rsid w:val="000C607C"/>
    <w:rsid w:val="000C7531"/>
    <w:rsid w:val="000D34FA"/>
    <w:rsid w:val="000F25C8"/>
    <w:rsid w:val="000F4928"/>
    <w:rsid w:val="000F6145"/>
    <w:rsid w:val="000F6263"/>
    <w:rsid w:val="00100E0E"/>
    <w:rsid w:val="001021FD"/>
    <w:rsid w:val="001042DD"/>
    <w:rsid w:val="001231B9"/>
    <w:rsid w:val="001243A6"/>
    <w:rsid w:val="001271C2"/>
    <w:rsid w:val="001323CE"/>
    <w:rsid w:val="00134CDD"/>
    <w:rsid w:val="00135051"/>
    <w:rsid w:val="001362E1"/>
    <w:rsid w:val="00164A14"/>
    <w:rsid w:val="0017012F"/>
    <w:rsid w:val="00176F06"/>
    <w:rsid w:val="00184587"/>
    <w:rsid w:val="001852BE"/>
    <w:rsid w:val="00194122"/>
    <w:rsid w:val="001A3D35"/>
    <w:rsid w:val="001B1AA3"/>
    <w:rsid w:val="001B538D"/>
    <w:rsid w:val="001C4D68"/>
    <w:rsid w:val="001C538F"/>
    <w:rsid w:val="001E2FCA"/>
    <w:rsid w:val="001E6C0E"/>
    <w:rsid w:val="00200270"/>
    <w:rsid w:val="002009A8"/>
    <w:rsid w:val="00214EC0"/>
    <w:rsid w:val="00215FD8"/>
    <w:rsid w:val="002221B3"/>
    <w:rsid w:val="002318B7"/>
    <w:rsid w:val="00231CC3"/>
    <w:rsid w:val="0023278E"/>
    <w:rsid w:val="002441B2"/>
    <w:rsid w:val="00252FD8"/>
    <w:rsid w:val="002561C2"/>
    <w:rsid w:val="00261D55"/>
    <w:rsid w:val="00270CC4"/>
    <w:rsid w:val="00271315"/>
    <w:rsid w:val="00272E7B"/>
    <w:rsid w:val="00280F4C"/>
    <w:rsid w:val="00282252"/>
    <w:rsid w:val="002834AC"/>
    <w:rsid w:val="00287CCC"/>
    <w:rsid w:val="002977F6"/>
    <w:rsid w:val="002A6D2D"/>
    <w:rsid w:val="002A6DCC"/>
    <w:rsid w:val="002B7EB7"/>
    <w:rsid w:val="002C0DC6"/>
    <w:rsid w:val="002C1FEA"/>
    <w:rsid w:val="002C311B"/>
    <w:rsid w:val="002C3139"/>
    <w:rsid w:val="002C3DE4"/>
    <w:rsid w:val="002C5EEA"/>
    <w:rsid w:val="002C74D6"/>
    <w:rsid w:val="002E058C"/>
    <w:rsid w:val="002E1570"/>
    <w:rsid w:val="002E1AF3"/>
    <w:rsid w:val="002E2CC3"/>
    <w:rsid w:val="002E4B59"/>
    <w:rsid w:val="002E525D"/>
    <w:rsid w:val="002E6A8A"/>
    <w:rsid w:val="00301BDF"/>
    <w:rsid w:val="0030648B"/>
    <w:rsid w:val="00307FA1"/>
    <w:rsid w:val="00314FFA"/>
    <w:rsid w:val="00317014"/>
    <w:rsid w:val="003228D8"/>
    <w:rsid w:val="00322E7B"/>
    <w:rsid w:val="003254B1"/>
    <w:rsid w:val="00330032"/>
    <w:rsid w:val="00337414"/>
    <w:rsid w:val="00342743"/>
    <w:rsid w:val="00345464"/>
    <w:rsid w:val="00345D1B"/>
    <w:rsid w:val="003512D0"/>
    <w:rsid w:val="0035423A"/>
    <w:rsid w:val="003557A5"/>
    <w:rsid w:val="003557CC"/>
    <w:rsid w:val="003633FF"/>
    <w:rsid w:val="00365E78"/>
    <w:rsid w:val="00373C0F"/>
    <w:rsid w:val="003801B3"/>
    <w:rsid w:val="00385F41"/>
    <w:rsid w:val="0038730D"/>
    <w:rsid w:val="00394508"/>
    <w:rsid w:val="00397E04"/>
    <w:rsid w:val="003A4ABA"/>
    <w:rsid w:val="003B23A3"/>
    <w:rsid w:val="003C5250"/>
    <w:rsid w:val="003D5D99"/>
    <w:rsid w:val="003D79C3"/>
    <w:rsid w:val="003D7E54"/>
    <w:rsid w:val="003E4465"/>
    <w:rsid w:val="003F258F"/>
    <w:rsid w:val="00402103"/>
    <w:rsid w:val="0040478A"/>
    <w:rsid w:val="00405AC3"/>
    <w:rsid w:val="004139E3"/>
    <w:rsid w:val="004146A5"/>
    <w:rsid w:val="004168FE"/>
    <w:rsid w:val="00427F0A"/>
    <w:rsid w:val="00431501"/>
    <w:rsid w:val="00432FA1"/>
    <w:rsid w:val="00437DC9"/>
    <w:rsid w:val="004444B4"/>
    <w:rsid w:val="00445D9B"/>
    <w:rsid w:val="004517F2"/>
    <w:rsid w:val="00460DBD"/>
    <w:rsid w:val="00466C98"/>
    <w:rsid w:val="004743C2"/>
    <w:rsid w:val="004A4288"/>
    <w:rsid w:val="004C1B00"/>
    <w:rsid w:val="004C1EE1"/>
    <w:rsid w:val="004C598A"/>
    <w:rsid w:val="004C7F3A"/>
    <w:rsid w:val="004E08D9"/>
    <w:rsid w:val="004F3D03"/>
    <w:rsid w:val="004F61CD"/>
    <w:rsid w:val="00500E94"/>
    <w:rsid w:val="005100C8"/>
    <w:rsid w:val="005106A9"/>
    <w:rsid w:val="00510B48"/>
    <w:rsid w:val="00512719"/>
    <w:rsid w:val="00514C19"/>
    <w:rsid w:val="005162A8"/>
    <w:rsid w:val="00521500"/>
    <w:rsid w:val="00522184"/>
    <w:rsid w:val="00526101"/>
    <w:rsid w:val="00531EE1"/>
    <w:rsid w:val="00533072"/>
    <w:rsid w:val="00534A4C"/>
    <w:rsid w:val="00536AC7"/>
    <w:rsid w:val="005429FC"/>
    <w:rsid w:val="0054508B"/>
    <w:rsid w:val="00547B35"/>
    <w:rsid w:val="0055358C"/>
    <w:rsid w:val="0056707F"/>
    <w:rsid w:val="00577F72"/>
    <w:rsid w:val="00581038"/>
    <w:rsid w:val="00582415"/>
    <w:rsid w:val="005865D8"/>
    <w:rsid w:val="00592C67"/>
    <w:rsid w:val="00594261"/>
    <w:rsid w:val="005951A5"/>
    <w:rsid w:val="005A2036"/>
    <w:rsid w:val="005A21B5"/>
    <w:rsid w:val="005A38FE"/>
    <w:rsid w:val="005A4BE2"/>
    <w:rsid w:val="005A72CE"/>
    <w:rsid w:val="005A73A9"/>
    <w:rsid w:val="005C0478"/>
    <w:rsid w:val="005D018D"/>
    <w:rsid w:val="005D06ED"/>
    <w:rsid w:val="005D3B6C"/>
    <w:rsid w:val="005D4FD3"/>
    <w:rsid w:val="005D5105"/>
    <w:rsid w:val="005D558A"/>
    <w:rsid w:val="005D5FCC"/>
    <w:rsid w:val="005D7102"/>
    <w:rsid w:val="005E2F45"/>
    <w:rsid w:val="005F7914"/>
    <w:rsid w:val="0060015C"/>
    <w:rsid w:val="006020BA"/>
    <w:rsid w:val="0061183F"/>
    <w:rsid w:val="00616DE5"/>
    <w:rsid w:val="00621209"/>
    <w:rsid w:val="00650A75"/>
    <w:rsid w:val="00661237"/>
    <w:rsid w:val="0067488B"/>
    <w:rsid w:val="00676B61"/>
    <w:rsid w:val="00683746"/>
    <w:rsid w:val="00687A20"/>
    <w:rsid w:val="00690BBC"/>
    <w:rsid w:val="00694179"/>
    <w:rsid w:val="006A764E"/>
    <w:rsid w:val="006A78D0"/>
    <w:rsid w:val="006B0DAF"/>
    <w:rsid w:val="006C23E7"/>
    <w:rsid w:val="006D0014"/>
    <w:rsid w:val="006E5301"/>
    <w:rsid w:val="006F1D6C"/>
    <w:rsid w:val="006F5501"/>
    <w:rsid w:val="007000D7"/>
    <w:rsid w:val="007070E0"/>
    <w:rsid w:val="00714CE8"/>
    <w:rsid w:val="00720923"/>
    <w:rsid w:val="00723374"/>
    <w:rsid w:val="00725935"/>
    <w:rsid w:val="0072665A"/>
    <w:rsid w:val="00737BE0"/>
    <w:rsid w:val="00742EAA"/>
    <w:rsid w:val="007468DF"/>
    <w:rsid w:val="007511AF"/>
    <w:rsid w:val="007516E4"/>
    <w:rsid w:val="00760FDD"/>
    <w:rsid w:val="00761000"/>
    <w:rsid w:val="00763759"/>
    <w:rsid w:val="00773B9F"/>
    <w:rsid w:val="007743D9"/>
    <w:rsid w:val="0078053D"/>
    <w:rsid w:val="0078239F"/>
    <w:rsid w:val="0078446D"/>
    <w:rsid w:val="00791AAB"/>
    <w:rsid w:val="0079209E"/>
    <w:rsid w:val="00797A56"/>
    <w:rsid w:val="007A2512"/>
    <w:rsid w:val="007B6622"/>
    <w:rsid w:val="007C66FE"/>
    <w:rsid w:val="007D298A"/>
    <w:rsid w:val="007D6466"/>
    <w:rsid w:val="007E413A"/>
    <w:rsid w:val="007E7524"/>
    <w:rsid w:val="007F0EDB"/>
    <w:rsid w:val="007F47DE"/>
    <w:rsid w:val="007F4B2F"/>
    <w:rsid w:val="007F5592"/>
    <w:rsid w:val="007F6408"/>
    <w:rsid w:val="00810CE7"/>
    <w:rsid w:val="00816FCD"/>
    <w:rsid w:val="00817A72"/>
    <w:rsid w:val="00821A55"/>
    <w:rsid w:val="00822DBA"/>
    <w:rsid w:val="00833C9F"/>
    <w:rsid w:val="00847E56"/>
    <w:rsid w:val="008535C3"/>
    <w:rsid w:val="00856C0B"/>
    <w:rsid w:val="0087321E"/>
    <w:rsid w:val="00874AEF"/>
    <w:rsid w:val="008806ED"/>
    <w:rsid w:val="00881656"/>
    <w:rsid w:val="00883580"/>
    <w:rsid w:val="00884AA2"/>
    <w:rsid w:val="008856BA"/>
    <w:rsid w:val="008966E5"/>
    <w:rsid w:val="0089708D"/>
    <w:rsid w:val="00897BC6"/>
    <w:rsid w:val="008B01E2"/>
    <w:rsid w:val="008B0FC4"/>
    <w:rsid w:val="008B4FDF"/>
    <w:rsid w:val="008B6702"/>
    <w:rsid w:val="008C50B0"/>
    <w:rsid w:val="008D4EE6"/>
    <w:rsid w:val="008D57FC"/>
    <w:rsid w:val="008E5C3D"/>
    <w:rsid w:val="008F363A"/>
    <w:rsid w:val="008F4C88"/>
    <w:rsid w:val="009021AA"/>
    <w:rsid w:val="0090364B"/>
    <w:rsid w:val="009045F4"/>
    <w:rsid w:val="00907A23"/>
    <w:rsid w:val="00910839"/>
    <w:rsid w:val="0092059A"/>
    <w:rsid w:val="0092183D"/>
    <w:rsid w:val="00921CAB"/>
    <w:rsid w:val="00932817"/>
    <w:rsid w:val="00933637"/>
    <w:rsid w:val="00940980"/>
    <w:rsid w:val="00943245"/>
    <w:rsid w:val="00944596"/>
    <w:rsid w:val="00944F08"/>
    <w:rsid w:val="00950ADB"/>
    <w:rsid w:val="0096014F"/>
    <w:rsid w:val="00965347"/>
    <w:rsid w:val="00973F86"/>
    <w:rsid w:val="00977609"/>
    <w:rsid w:val="009800C8"/>
    <w:rsid w:val="00981852"/>
    <w:rsid w:val="009827A3"/>
    <w:rsid w:val="009A17AD"/>
    <w:rsid w:val="009A25D2"/>
    <w:rsid w:val="009A3EDB"/>
    <w:rsid w:val="009B18F0"/>
    <w:rsid w:val="009B3919"/>
    <w:rsid w:val="009B52CB"/>
    <w:rsid w:val="009C149B"/>
    <w:rsid w:val="009C5EF8"/>
    <w:rsid w:val="009C79CB"/>
    <w:rsid w:val="009D013E"/>
    <w:rsid w:val="009E0A6B"/>
    <w:rsid w:val="009E2A9A"/>
    <w:rsid w:val="009E2E22"/>
    <w:rsid w:val="009F0308"/>
    <w:rsid w:val="009F0FED"/>
    <w:rsid w:val="00A04168"/>
    <w:rsid w:val="00A04E29"/>
    <w:rsid w:val="00A0565F"/>
    <w:rsid w:val="00A26B3B"/>
    <w:rsid w:val="00A548DB"/>
    <w:rsid w:val="00A60949"/>
    <w:rsid w:val="00A61268"/>
    <w:rsid w:val="00A63872"/>
    <w:rsid w:val="00A67B1F"/>
    <w:rsid w:val="00A701B8"/>
    <w:rsid w:val="00A7047F"/>
    <w:rsid w:val="00A72BFE"/>
    <w:rsid w:val="00A75986"/>
    <w:rsid w:val="00A76852"/>
    <w:rsid w:val="00A81B25"/>
    <w:rsid w:val="00A82286"/>
    <w:rsid w:val="00A850B8"/>
    <w:rsid w:val="00A86EC4"/>
    <w:rsid w:val="00A87D27"/>
    <w:rsid w:val="00A90683"/>
    <w:rsid w:val="00A94420"/>
    <w:rsid w:val="00A96ADB"/>
    <w:rsid w:val="00AA1974"/>
    <w:rsid w:val="00AA431F"/>
    <w:rsid w:val="00AA5F53"/>
    <w:rsid w:val="00AA6403"/>
    <w:rsid w:val="00AA6C15"/>
    <w:rsid w:val="00AB2354"/>
    <w:rsid w:val="00AB2FB9"/>
    <w:rsid w:val="00AB65AC"/>
    <w:rsid w:val="00AB7CCF"/>
    <w:rsid w:val="00AC0BF7"/>
    <w:rsid w:val="00AC1ECE"/>
    <w:rsid w:val="00AD0878"/>
    <w:rsid w:val="00AD25E5"/>
    <w:rsid w:val="00AD5DB4"/>
    <w:rsid w:val="00AD79AA"/>
    <w:rsid w:val="00AE3DE5"/>
    <w:rsid w:val="00AE7EAE"/>
    <w:rsid w:val="00AF14F5"/>
    <w:rsid w:val="00AF7DA1"/>
    <w:rsid w:val="00B016B6"/>
    <w:rsid w:val="00B0454B"/>
    <w:rsid w:val="00B101A6"/>
    <w:rsid w:val="00B10BF1"/>
    <w:rsid w:val="00B1234A"/>
    <w:rsid w:val="00B131FA"/>
    <w:rsid w:val="00B171F6"/>
    <w:rsid w:val="00B261ED"/>
    <w:rsid w:val="00B3199E"/>
    <w:rsid w:val="00B401C1"/>
    <w:rsid w:val="00B47711"/>
    <w:rsid w:val="00B53E60"/>
    <w:rsid w:val="00B56C1B"/>
    <w:rsid w:val="00B57E7A"/>
    <w:rsid w:val="00B64599"/>
    <w:rsid w:val="00B70528"/>
    <w:rsid w:val="00B77567"/>
    <w:rsid w:val="00B778F1"/>
    <w:rsid w:val="00B8391C"/>
    <w:rsid w:val="00B8504F"/>
    <w:rsid w:val="00B862F8"/>
    <w:rsid w:val="00B90259"/>
    <w:rsid w:val="00B97BFC"/>
    <w:rsid w:val="00BB3757"/>
    <w:rsid w:val="00BB79C6"/>
    <w:rsid w:val="00BC777E"/>
    <w:rsid w:val="00BD5DCC"/>
    <w:rsid w:val="00BE2875"/>
    <w:rsid w:val="00BE3C0E"/>
    <w:rsid w:val="00BF1CD2"/>
    <w:rsid w:val="00BF6FFC"/>
    <w:rsid w:val="00C107DB"/>
    <w:rsid w:val="00C15633"/>
    <w:rsid w:val="00C211A6"/>
    <w:rsid w:val="00C2271F"/>
    <w:rsid w:val="00C23413"/>
    <w:rsid w:val="00C2458B"/>
    <w:rsid w:val="00C31F87"/>
    <w:rsid w:val="00C33042"/>
    <w:rsid w:val="00C3549B"/>
    <w:rsid w:val="00C45411"/>
    <w:rsid w:val="00C52AA4"/>
    <w:rsid w:val="00C61491"/>
    <w:rsid w:val="00C63B69"/>
    <w:rsid w:val="00C71963"/>
    <w:rsid w:val="00C720B3"/>
    <w:rsid w:val="00C7420A"/>
    <w:rsid w:val="00C80C10"/>
    <w:rsid w:val="00C82F06"/>
    <w:rsid w:val="00C85A3F"/>
    <w:rsid w:val="00C85C3E"/>
    <w:rsid w:val="00C90EF6"/>
    <w:rsid w:val="00C9587C"/>
    <w:rsid w:val="00CA75C1"/>
    <w:rsid w:val="00CB0599"/>
    <w:rsid w:val="00CB20E7"/>
    <w:rsid w:val="00CB2523"/>
    <w:rsid w:val="00CB397E"/>
    <w:rsid w:val="00CB3B99"/>
    <w:rsid w:val="00CC2107"/>
    <w:rsid w:val="00CC59AE"/>
    <w:rsid w:val="00CC6C7A"/>
    <w:rsid w:val="00CD0113"/>
    <w:rsid w:val="00CD3D86"/>
    <w:rsid w:val="00CE18AB"/>
    <w:rsid w:val="00CE3075"/>
    <w:rsid w:val="00CE4FD3"/>
    <w:rsid w:val="00CE6119"/>
    <w:rsid w:val="00CE6628"/>
    <w:rsid w:val="00CF1030"/>
    <w:rsid w:val="00CF11DB"/>
    <w:rsid w:val="00CF78CE"/>
    <w:rsid w:val="00D05AF2"/>
    <w:rsid w:val="00D10704"/>
    <w:rsid w:val="00D13FBC"/>
    <w:rsid w:val="00D158C0"/>
    <w:rsid w:val="00D2219C"/>
    <w:rsid w:val="00D23270"/>
    <w:rsid w:val="00D247E0"/>
    <w:rsid w:val="00D25965"/>
    <w:rsid w:val="00D261AF"/>
    <w:rsid w:val="00D33B68"/>
    <w:rsid w:val="00D33BD2"/>
    <w:rsid w:val="00D36CE3"/>
    <w:rsid w:val="00D43102"/>
    <w:rsid w:val="00D47462"/>
    <w:rsid w:val="00D47E87"/>
    <w:rsid w:val="00D558B3"/>
    <w:rsid w:val="00D62FED"/>
    <w:rsid w:val="00D720B4"/>
    <w:rsid w:val="00D7246F"/>
    <w:rsid w:val="00D739BE"/>
    <w:rsid w:val="00D769A9"/>
    <w:rsid w:val="00DA23C0"/>
    <w:rsid w:val="00DA2771"/>
    <w:rsid w:val="00DA4368"/>
    <w:rsid w:val="00DA645E"/>
    <w:rsid w:val="00DC55B2"/>
    <w:rsid w:val="00DD1BC5"/>
    <w:rsid w:val="00DD401E"/>
    <w:rsid w:val="00DD4979"/>
    <w:rsid w:val="00DE38F5"/>
    <w:rsid w:val="00DF16CD"/>
    <w:rsid w:val="00DF2136"/>
    <w:rsid w:val="00DF48D7"/>
    <w:rsid w:val="00DF7E91"/>
    <w:rsid w:val="00E022E3"/>
    <w:rsid w:val="00E03CB6"/>
    <w:rsid w:val="00E04841"/>
    <w:rsid w:val="00E0503D"/>
    <w:rsid w:val="00E052AF"/>
    <w:rsid w:val="00E14CFA"/>
    <w:rsid w:val="00E164B3"/>
    <w:rsid w:val="00E2400A"/>
    <w:rsid w:val="00E277EB"/>
    <w:rsid w:val="00E30E13"/>
    <w:rsid w:val="00E316B3"/>
    <w:rsid w:val="00E348DA"/>
    <w:rsid w:val="00E47271"/>
    <w:rsid w:val="00E51F4B"/>
    <w:rsid w:val="00E572E4"/>
    <w:rsid w:val="00E64CC0"/>
    <w:rsid w:val="00E76FAC"/>
    <w:rsid w:val="00E7704C"/>
    <w:rsid w:val="00E77246"/>
    <w:rsid w:val="00E77642"/>
    <w:rsid w:val="00E82D31"/>
    <w:rsid w:val="00E83CFC"/>
    <w:rsid w:val="00E84EEA"/>
    <w:rsid w:val="00E943A7"/>
    <w:rsid w:val="00E95726"/>
    <w:rsid w:val="00EA2113"/>
    <w:rsid w:val="00EA41F1"/>
    <w:rsid w:val="00EA7B6F"/>
    <w:rsid w:val="00EB49D0"/>
    <w:rsid w:val="00EC08C5"/>
    <w:rsid w:val="00ED1141"/>
    <w:rsid w:val="00ED7C02"/>
    <w:rsid w:val="00EE1C9C"/>
    <w:rsid w:val="00EE630A"/>
    <w:rsid w:val="00EF0889"/>
    <w:rsid w:val="00EF1761"/>
    <w:rsid w:val="00EF36D7"/>
    <w:rsid w:val="00F12A5A"/>
    <w:rsid w:val="00F1331A"/>
    <w:rsid w:val="00F20D58"/>
    <w:rsid w:val="00F219BE"/>
    <w:rsid w:val="00F27CD1"/>
    <w:rsid w:val="00F40FF8"/>
    <w:rsid w:val="00F42B6C"/>
    <w:rsid w:val="00F4308A"/>
    <w:rsid w:val="00F5290D"/>
    <w:rsid w:val="00F6589D"/>
    <w:rsid w:val="00F70ED4"/>
    <w:rsid w:val="00F746CE"/>
    <w:rsid w:val="00F82CF0"/>
    <w:rsid w:val="00F87BD2"/>
    <w:rsid w:val="00F93B0E"/>
    <w:rsid w:val="00F94528"/>
    <w:rsid w:val="00FA4135"/>
    <w:rsid w:val="00FA5667"/>
    <w:rsid w:val="00FB393D"/>
    <w:rsid w:val="00FC18AF"/>
    <w:rsid w:val="00FC6826"/>
    <w:rsid w:val="00FC6909"/>
    <w:rsid w:val="00FE013E"/>
    <w:rsid w:val="00FF56A6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0D01D"/>
  <w15:docId w15:val="{DD0ECEE8-198B-4C3A-8116-55629335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74"/>
    <w:rPr>
      <w:rFonts w:cs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2441B2"/>
    <w:rPr>
      <w:rFonts w:ascii="PMingLiU" w:eastAsia="PMingLiU"/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2441B2"/>
    <w:rPr>
      <w:rFonts w:ascii="PMingLiU" w:eastAsia="PMingLiU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41B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41B2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441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441B2"/>
    <w:rPr>
      <w:rFonts w:ascii="BookmanOldStyle" w:hAnsi="BookmanOldStyle" w:cs="BookmanOldStyle"/>
      <w:sz w:val="22"/>
      <w:szCs w:val="22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AB235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B2354"/>
    <w:rPr>
      <w:rFonts w:ascii="Arial" w:hAnsi="Arial" w:cs="Arial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C2458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168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50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08B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locked/>
    <w:rsid w:val="00C8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9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nidad.saludambiental@misalud.go.c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sti&#243;n%20Aguas%20Residuales\Oficios%20sobre%20Aguas%20Residuales\A&#241;o%202013\DPAH-UASSAH-%20-2013%20(Informaci&#243;n%20sobre%20reuni&#243;n%20reglamento%20%20excensi&#242;n%20de%20impuestos%20STAR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C9F2E-91CF-4AFF-9908-1394E90D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DPAH-UASSAH- -2013 (Información sobre reunión reglamento  excensiòn de impuestos STAR)</Template>
  <TotalTime>49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DDEI-UMI-096-09</vt:lpstr>
    </vt:vector>
  </TitlesOfParts>
  <Company>Ministerio de Salud</Company>
  <LinksUpToDate>false</LinksUpToDate>
  <CharactersWithSpaces>1487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mailto:avillalobos@ministeriodesalud.go.cr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DDEI-UMI-096-09</dc:title>
  <dc:creator>JUAN CARLOS OREAMUNO</dc:creator>
  <cp:lastModifiedBy>Ana Victoria Giusti Mendez</cp:lastModifiedBy>
  <cp:revision>4</cp:revision>
  <cp:lastPrinted>2016-02-09T19:45:00Z</cp:lastPrinted>
  <dcterms:created xsi:type="dcterms:W3CDTF">2020-09-29T17:50:00Z</dcterms:created>
  <dcterms:modified xsi:type="dcterms:W3CDTF">2021-03-02T17:21:00Z</dcterms:modified>
</cp:coreProperties>
</file>