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6BEAA" w14:textId="77777777" w:rsidR="00A96C83" w:rsidRDefault="00A96C83" w:rsidP="009F0FED">
      <w:pPr>
        <w:jc w:val="center"/>
        <w:rPr>
          <w:rFonts w:asciiTheme="minorHAnsi" w:hAnsiTheme="minorHAnsi" w:cs="Tahoma"/>
          <w:b/>
          <w:sz w:val="32"/>
          <w:szCs w:val="32"/>
          <w:lang w:val="es-CR"/>
        </w:rPr>
      </w:pPr>
    </w:p>
    <w:p w14:paraId="401F0BDE" w14:textId="77777777" w:rsidR="00A96C83" w:rsidRDefault="00A96C83" w:rsidP="009F0FED">
      <w:pPr>
        <w:jc w:val="center"/>
        <w:rPr>
          <w:rFonts w:asciiTheme="minorHAnsi" w:hAnsiTheme="minorHAnsi" w:cs="Tahoma"/>
          <w:b/>
          <w:sz w:val="32"/>
          <w:szCs w:val="32"/>
          <w:lang w:val="es-CR"/>
        </w:rPr>
      </w:pPr>
    </w:p>
    <w:p w14:paraId="482D091A" w14:textId="02171506" w:rsidR="009F0FED" w:rsidRPr="0092059A" w:rsidRDefault="009F0FED" w:rsidP="00A96C83">
      <w:pPr>
        <w:jc w:val="center"/>
        <w:rPr>
          <w:rFonts w:asciiTheme="minorHAnsi" w:hAnsiTheme="minorHAnsi" w:cs="Tahoma"/>
          <w:b/>
          <w:sz w:val="28"/>
          <w:szCs w:val="28"/>
          <w:lang w:val="es-CR"/>
        </w:rPr>
      </w:pPr>
      <w:r w:rsidRPr="0092059A">
        <w:rPr>
          <w:rFonts w:asciiTheme="minorHAnsi" w:hAnsiTheme="minorHAnsi" w:cs="Tahoma"/>
          <w:b/>
          <w:sz w:val="32"/>
          <w:szCs w:val="32"/>
          <w:lang w:val="es-CR"/>
        </w:rPr>
        <w:t>REQUISITOS</w:t>
      </w:r>
    </w:p>
    <w:p w14:paraId="02C30902" w14:textId="5EE0A655" w:rsidR="00655388" w:rsidRDefault="00655388" w:rsidP="00A96C83">
      <w:pPr>
        <w:shd w:val="clear" w:color="auto" w:fill="FFFFFF" w:themeFill="background1"/>
        <w:jc w:val="center"/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  <w:t>CAMBIO DE RESPONSABLE TECNICO DE LOS RO</w:t>
      </w:r>
      <w:r w:rsidR="007D2497">
        <w:rPr>
          <w:rFonts w:asciiTheme="minorHAnsi" w:hAnsiTheme="minorHAnsi"/>
          <w:b/>
          <w:bCs/>
          <w:color w:val="000000" w:themeColor="text1"/>
          <w:sz w:val="28"/>
          <w:szCs w:val="28"/>
          <w:lang w:val="es-CR"/>
        </w:rPr>
        <w:t>AR</w:t>
      </w:r>
    </w:p>
    <w:p w14:paraId="0F3D4E0C" w14:textId="77777777" w:rsidR="009F0FED" w:rsidRPr="0092059A" w:rsidRDefault="009F0FED" w:rsidP="00A96C83">
      <w:pPr>
        <w:shd w:val="clear" w:color="auto" w:fill="FFFFFF" w:themeFill="background1"/>
        <w:jc w:val="center"/>
        <w:rPr>
          <w:rFonts w:asciiTheme="minorHAnsi" w:hAnsiTheme="minorHAnsi"/>
          <w:b/>
          <w:bCs/>
          <w:i/>
          <w:lang w:val="es-CR"/>
        </w:rPr>
      </w:pPr>
      <w:r w:rsidRPr="0092059A">
        <w:rPr>
          <w:rFonts w:asciiTheme="minorHAnsi" w:hAnsiTheme="minorHAnsi"/>
          <w:b/>
          <w:bCs/>
          <w:i/>
          <w:lang w:val="es-CR"/>
        </w:rPr>
        <w:t>“Sistema Informático para el Registro de los Reportes Operacionales de Aguas Residuales”</w:t>
      </w:r>
    </w:p>
    <w:p w14:paraId="3DE7DE4E" w14:textId="5D9D9138" w:rsidR="009F0FED" w:rsidRDefault="009F0FED" w:rsidP="009F0FED">
      <w:pPr>
        <w:rPr>
          <w:rFonts w:asciiTheme="minorHAnsi" w:hAnsiTheme="minorHAnsi"/>
          <w:sz w:val="22"/>
          <w:szCs w:val="22"/>
          <w:lang w:val="es-CR"/>
        </w:rPr>
      </w:pPr>
    </w:p>
    <w:p w14:paraId="176A7AB3" w14:textId="3A90430B" w:rsidR="007D2497" w:rsidRPr="00EF70E2" w:rsidRDefault="002009A8" w:rsidP="00E958B3">
      <w:pPr>
        <w:pStyle w:val="Prrafodelista"/>
        <w:jc w:val="both"/>
        <w:rPr>
          <w:rFonts w:asciiTheme="minorHAnsi" w:hAnsiTheme="minorHAnsi" w:cs="Tahoma"/>
          <w:lang w:val="es-CR"/>
        </w:rPr>
      </w:pPr>
      <w:r w:rsidRPr="00EF70E2">
        <w:rPr>
          <w:rFonts w:asciiTheme="minorHAnsi" w:hAnsiTheme="minorHAnsi" w:cs="Tahoma"/>
          <w:lang w:val="es-CR"/>
        </w:rPr>
        <w:t xml:space="preserve">El </w:t>
      </w:r>
      <w:r w:rsidR="007D2497" w:rsidRPr="00EF70E2">
        <w:rPr>
          <w:rFonts w:asciiTheme="minorHAnsi" w:hAnsiTheme="minorHAnsi" w:cs="Tahoma"/>
          <w:lang w:val="es-CR"/>
        </w:rPr>
        <w:t xml:space="preserve">propietario o Representante Legal del Ente Generador, debe enviar nota oficial </w:t>
      </w:r>
      <w:r w:rsidR="00A96C83" w:rsidRPr="00EF70E2">
        <w:rPr>
          <w:rFonts w:asciiTheme="minorHAnsi" w:hAnsiTheme="minorHAnsi" w:cstheme="minorHAnsi"/>
          <w:b/>
          <w:bCs/>
          <w:lang w:val="es-CR"/>
        </w:rPr>
        <w:t>(si la envía por correo electrónico, debe venir con firma digital)</w:t>
      </w:r>
      <w:r w:rsidR="00A96C83" w:rsidRPr="00EF70E2">
        <w:rPr>
          <w:rFonts w:asciiTheme="minorHAnsi" w:hAnsiTheme="minorHAnsi" w:cs="Tahoma"/>
          <w:lang w:val="es-CR"/>
        </w:rPr>
        <w:t>,</w:t>
      </w:r>
      <w:r w:rsidR="007D2497" w:rsidRPr="00EF70E2">
        <w:rPr>
          <w:rFonts w:asciiTheme="minorHAnsi" w:hAnsiTheme="minorHAnsi" w:cs="Tahoma"/>
          <w:lang w:val="es-CR"/>
        </w:rPr>
        <w:t xml:space="preserve"> </w:t>
      </w:r>
      <w:r w:rsidR="00A96C83" w:rsidRPr="00EF70E2">
        <w:rPr>
          <w:rFonts w:asciiTheme="minorHAnsi" w:hAnsiTheme="minorHAnsi" w:cs="Tahoma"/>
          <w:lang w:val="es-CR"/>
        </w:rPr>
        <w:t>junto con copia de</w:t>
      </w:r>
      <w:r w:rsidR="00A96C83" w:rsidRPr="00EF70E2">
        <w:rPr>
          <w:rFonts w:asciiTheme="minorHAnsi" w:hAnsiTheme="minorHAnsi" w:cs="Tahoma"/>
          <w:lang w:val="es-CR"/>
        </w:rPr>
        <w:t xml:space="preserve"> la cédula</w:t>
      </w:r>
      <w:r w:rsidR="00A96C83" w:rsidRPr="00EF70E2">
        <w:rPr>
          <w:rFonts w:asciiTheme="minorHAnsi" w:hAnsiTheme="minorHAnsi" w:cs="Tahoma"/>
          <w:lang w:val="es-CR"/>
        </w:rPr>
        <w:t>, indic</w:t>
      </w:r>
      <w:r w:rsidR="007D2497" w:rsidRPr="00EF70E2">
        <w:rPr>
          <w:rFonts w:asciiTheme="minorHAnsi" w:hAnsiTheme="minorHAnsi" w:cs="Tahoma"/>
          <w:lang w:val="es-CR"/>
        </w:rPr>
        <w:t xml:space="preserve">ando el cambio del o </w:t>
      </w:r>
      <w:proofErr w:type="gramStart"/>
      <w:r w:rsidR="007D2497" w:rsidRPr="00EF70E2">
        <w:rPr>
          <w:rFonts w:asciiTheme="minorHAnsi" w:hAnsiTheme="minorHAnsi" w:cs="Tahoma"/>
          <w:lang w:val="es-CR"/>
        </w:rPr>
        <w:t xml:space="preserve">los  </w:t>
      </w:r>
      <w:r w:rsidR="007D2497" w:rsidRPr="00EF70E2">
        <w:rPr>
          <w:rFonts w:asciiTheme="minorHAnsi" w:hAnsiTheme="minorHAnsi" w:cs="Tahoma"/>
          <w:lang w:val="es-CR"/>
        </w:rPr>
        <w:t>Responsable</w:t>
      </w:r>
      <w:r w:rsidR="007D2497" w:rsidRPr="00EF70E2">
        <w:rPr>
          <w:rFonts w:asciiTheme="minorHAnsi" w:hAnsiTheme="minorHAnsi" w:cs="Tahoma"/>
          <w:lang w:val="es-CR"/>
        </w:rPr>
        <w:t>s</w:t>
      </w:r>
      <w:proofErr w:type="gramEnd"/>
      <w:r w:rsidR="007D2497" w:rsidRPr="00EF70E2">
        <w:rPr>
          <w:rFonts w:asciiTheme="minorHAnsi" w:hAnsiTheme="minorHAnsi" w:cs="Tahoma"/>
          <w:lang w:val="es-CR"/>
        </w:rPr>
        <w:t xml:space="preserve"> Técnico</w:t>
      </w:r>
      <w:r w:rsidR="007D2497" w:rsidRPr="00EF70E2">
        <w:rPr>
          <w:rFonts w:asciiTheme="minorHAnsi" w:hAnsiTheme="minorHAnsi" w:cs="Tahoma"/>
          <w:lang w:val="es-CR"/>
        </w:rPr>
        <w:t>s</w:t>
      </w:r>
      <w:r w:rsidR="007D2497" w:rsidRPr="00EF70E2">
        <w:rPr>
          <w:rFonts w:asciiTheme="minorHAnsi" w:hAnsiTheme="minorHAnsi" w:cs="Tahoma"/>
          <w:lang w:val="es-CR"/>
        </w:rPr>
        <w:t xml:space="preserve"> de los ROAR</w:t>
      </w:r>
      <w:r w:rsidR="007D2497" w:rsidRPr="00EF70E2">
        <w:rPr>
          <w:rFonts w:asciiTheme="minorHAnsi" w:hAnsiTheme="minorHAnsi" w:cs="Tahoma"/>
          <w:lang w:val="es-CR"/>
        </w:rPr>
        <w:t>, debe llenar el siguiente cuadro:</w:t>
      </w:r>
    </w:p>
    <w:p w14:paraId="2A19F15F" w14:textId="77777777" w:rsidR="007D2497" w:rsidRDefault="007D2497" w:rsidP="00385F41">
      <w:pPr>
        <w:rPr>
          <w:rFonts w:asciiTheme="minorHAnsi" w:hAnsiTheme="minorHAnsi" w:cs="Tahoma"/>
          <w:lang w:val="es-CR"/>
        </w:rPr>
      </w:pPr>
    </w:p>
    <w:p w14:paraId="39F11A7A" w14:textId="7191998D" w:rsidR="007D2497" w:rsidRDefault="007D2497" w:rsidP="00385F41">
      <w:pPr>
        <w:rPr>
          <w:rFonts w:asciiTheme="minorHAnsi" w:hAnsiTheme="minorHAnsi" w:cs="Tahoma"/>
          <w:lang w:val="es-CR"/>
        </w:rPr>
      </w:pPr>
    </w:p>
    <w:tbl>
      <w:tblPr>
        <w:tblStyle w:val="Tablaconcuadrcula"/>
        <w:tblW w:w="0" w:type="auto"/>
        <w:tblInd w:w="-572" w:type="dxa"/>
        <w:tblLook w:val="04A0" w:firstRow="1" w:lastRow="0" w:firstColumn="1" w:lastColumn="0" w:noHBand="0" w:noVBand="1"/>
      </w:tblPr>
      <w:tblGrid>
        <w:gridCol w:w="1829"/>
        <w:gridCol w:w="1968"/>
        <w:gridCol w:w="1268"/>
        <w:gridCol w:w="1126"/>
        <w:gridCol w:w="1265"/>
        <w:gridCol w:w="1823"/>
        <w:gridCol w:w="1515"/>
        <w:gridCol w:w="1795"/>
        <w:gridCol w:w="1545"/>
      </w:tblGrid>
      <w:tr w:rsidR="00A96C83" w14:paraId="34A94F53" w14:textId="30F77220" w:rsidTr="00E958B3">
        <w:tc>
          <w:tcPr>
            <w:tcW w:w="1843" w:type="dxa"/>
            <w:vMerge w:val="restart"/>
            <w:shd w:val="clear" w:color="auto" w:fill="D9D9D9" w:themeFill="background1" w:themeFillShade="D9"/>
          </w:tcPr>
          <w:p w14:paraId="3A2D54C9" w14:textId="0C1B0F31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CODIGO</w:t>
            </w:r>
          </w:p>
          <w:p w14:paraId="3072387E" w14:textId="70C7C068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ENTE GENERADOR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14:paraId="27793A8B" w14:textId="05227584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NOMBRE</w:t>
            </w:r>
          </w:p>
          <w:p w14:paraId="28EDFF89" w14:textId="1602EA99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ENTE GENERADOR</w:t>
            </w:r>
          </w:p>
        </w:tc>
        <w:tc>
          <w:tcPr>
            <w:tcW w:w="3685" w:type="dxa"/>
            <w:gridSpan w:val="3"/>
            <w:shd w:val="clear" w:color="auto" w:fill="D9D9D9" w:themeFill="background1" w:themeFillShade="D9"/>
          </w:tcPr>
          <w:p w14:paraId="2FBDDBBA" w14:textId="0B8E0411" w:rsidR="00A96C83" w:rsidRPr="00E958B3" w:rsidRDefault="00A96C83" w:rsidP="005F77B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theme="minorHAnsi"/>
                <w:sz w:val="20"/>
                <w:szCs w:val="20"/>
                <w:lang w:val="es-CR"/>
              </w:rPr>
              <w:t>UBICACION</w:t>
            </w:r>
          </w:p>
        </w:tc>
        <w:tc>
          <w:tcPr>
            <w:tcW w:w="3260" w:type="dxa"/>
            <w:gridSpan w:val="2"/>
            <w:shd w:val="clear" w:color="auto" w:fill="D9D9D9" w:themeFill="background1" w:themeFillShade="D9"/>
          </w:tcPr>
          <w:p w14:paraId="5748E390" w14:textId="74530398" w:rsidR="00A96C83" w:rsidRPr="00E958B3" w:rsidRDefault="00A96C83" w:rsidP="005F77B3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theme="minorHAnsi"/>
                <w:sz w:val="20"/>
                <w:szCs w:val="20"/>
                <w:lang w:val="es-CR"/>
              </w:rPr>
              <w:t>RESPONSABLE (S) TECNICO(S)</w:t>
            </w:r>
          </w:p>
          <w:p w14:paraId="7EA90171" w14:textId="2A3F61D6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b/>
                <w:bCs/>
                <w:sz w:val="20"/>
                <w:szCs w:val="20"/>
                <w:lang w:val="es-CR"/>
              </w:rPr>
              <w:t>ANTERIOR</w:t>
            </w:r>
          </w:p>
        </w:tc>
        <w:tc>
          <w:tcPr>
            <w:tcW w:w="3361" w:type="dxa"/>
            <w:gridSpan w:val="2"/>
            <w:shd w:val="clear" w:color="auto" w:fill="D9D9D9" w:themeFill="background1" w:themeFillShade="D9"/>
          </w:tcPr>
          <w:p w14:paraId="210D44EE" w14:textId="52D679B8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RESPONSABLE(S) TECNICO(S)</w:t>
            </w:r>
          </w:p>
          <w:p w14:paraId="1FE1FBAF" w14:textId="083140AC" w:rsidR="00A96C83" w:rsidRPr="00E958B3" w:rsidRDefault="00A96C83" w:rsidP="005F77B3">
            <w:pPr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b/>
                <w:bCs/>
                <w:sz w:val="20"/>
                <w:szCs w:val="20"/>
                <w:lang w:val="es-CR"/>
              </w:rPr>
              <w:t>ACTUAL</w:t>
            </w:r>
          </w:p>
        </w:tc>
      </w:tr>
      <w:tr w:rsidR="00A96C83" w14:paraId="5FA8E037" w14:textId="3B813C0C" w:rsidTr="00E958B3">
        <w:tc>
          <w:tcPr>
            <w:tcW w:w="1843" w:type="dxa"/>
            <w:vMerge/>
          </w:tcPr>
          <w:p w14:paraId="5E5505FB" w14:textId="77777777" w:rsidR="005F77B3" w:rsidRPr="00E958B3" w:rsidRDefault="005F77B3" w:rsidP="005F77B3">
            <w:pPr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</w:p>
        </w:tc>
        <w:tc>
          <w:tcPr>
            <w:tcW w:w="1985" w:type="dxa"/>
            <w:vMerge/>
          </w:tcPr>
          <w:p w14:paraId="7ED35E6C" w14:textId="77777777" w:rsidR="005F77B3" w:rsidRPr="00E958B3" w:rsidRDefault="005F77B3" w:rsidP="005F77B3">
            <w:pPr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23D9638C" w14:textId="28FD139A" w:rsidR="005F77B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Provincia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4A5E673" w14:textId="4F0446C1" w:rsidR="005F77B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Cantón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BCDE77B" w14:textId="69595101" w:rsidR="005F77B3" w:rsidRPr="00E958B3" w:rsidRDefault="00A96C8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Distrito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DDA5930" w14:textId="21A32BA4" w:rsidR="005F77B3" w:rsidRPr="00E958B3" w:rsidRDefault="005F77B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Nombre completo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C9C34F9" w14:textId="4F816714" w:rsidR="005F77B3" w:rsidRPr="00E958B3" w:rsidRDefault="005F77B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theme="minorHAnsi"/>
                <w:sz w:val="20"/>
                <w:szCs w:val="20"/>
              </w:rPr>
              <w:t xml:space="preserve">Cédula / </w:t>
            </w:r>
            <w:proofErr w:type="spellStart"/>
            <w:r w:rsidRPr="00E958B3">
              <w:rPr>
                <w:rFonts w:asciiTheme="minorHAnsi" w:hAnsiTheme="minorHAnsi" w:cstheme="minorHAnsi"/>
                <w:sz w:val="20"/>
                <w:szCs w:val="20"/>
              </w:rPr>
              <w:t>N°Identificación</w:t>
            </w:r>
            <w:proofErr w:type="spellEnd"/>
          </w:p>
        </w:tc>
        <w:tc>
          <w:tcPr>
            <w:tcW w:w="1815" w:type="dxa"/>
            <w:shd w:val="clear" w:color="auto" w:fill="D9D9D9" w:themeFill="background1" w:themeFillShade="D9"/>
          </w:tcPr>
          <w:p w14:paraId="1812D558" w14:textId="315ABCDD" w:rsidR="005F77B3" w:rsidRPr="00E958B3" w:rsidRDefault="005F77B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Nombre com</w:t>
            </w: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p</w:t>
            </w:r>
            <w:r w:rsidRPr="00E958B3">
              <w:rPr>
                <w:rFonts w:asciiTheme="minorHAnsi" w:hAnsiTheme="minorHAnsi" w:cs="Tahoma"/>
                <w:sz w:val="20"/>
                <w:szCs w:val="20"/>
                <w:lang w:val="es-CR"/>
              </w:rPr>
              <w:t>leto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14:paraId="67E9592C" w14:textId="1B905BB6" w:rsidR="005F77B3" w:rsidRPr="00E958B3" w:rsidRDefault="005F77B3" w:rsidP="005F77B3">
            <w:pPr>
              <w:jc w:val="center"/>
              <w:rPr>
                <w:rFonts w:asciiTheme="minorHAnsi" w:hAnsiTheme="minorHAnsi" w:cs="Tahoma"/>
                <w:sz w:val="20"/>
                <w:szCs w:val="20"/>
                <w:lang w:val="es-CR"/>
              </w:rPr>
            </w:pPr>
            <w:r w:rsidRPr="00E958B3">
              <w:rPr>
                <w:rFonts w:asciiTheme="minorHAnsi" w:hAnsiTheme="minorHAnsi" w:cstheme="minorHAnsi"/>
                <w:sz w:val="20"/>
                <w:szCs w:val="20"/>
              </w:rPr>
              <w:t xml:space="preserve">Cédula / </w:t>
            </w:r>
            <w:proofErr w:type="spellStart"/>
            <w:r w:rsidRPr="00E958B3">
              <w:rPr>
                <w:rFonts w:asciiTheme="minorHAnsi" w:hAnsiTheme="minorHAnsi" w:cstheme="minorHAnsi"/>
                <w:sz w:val="20"/>
                <w:szCs w:val="20"/>
              </w:rPr>
              <w:t>N°Identificación</w:t>
            </w:r>
            <w:proofErr w:type="spellEnd"/>
          </w:p>
        </w:tc>
      </w:tr>
      <w:tr w:rsidR="00E958B3" w14:paraId="05EAF98F" w14:textId="7E0ECB64" w:rsidTr="00E958B3">
        <w:tc>
          <w:tcPr>
            <w:tcW w:w="1843" w:type="dxa"/>
          </w:tcPr>
          <w:p w14:paraId="6CAE7AD0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985" w:type="dxa"/>
          </w:tcPr>
          <w:p w14:paraId="7CAA7FC9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275" w:type="dxa"/>
          </w:tcPr>
          <w:p w14:paraId="7C3F48BD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134" w:type="dxa"/>
          </w:tcPr>
          <w:p w14:paraId="34A4D413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276" w:type="dxa"/>
          </w:tcPr>
          <w:p w14:paraId="37025FCA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843" w:type="dxa"/>
          </w:tcPr>
          <w:p w14:paraId="33F53689" w14:textId="7536164C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417" w:type="dxa"/>
          </w:tcPr>
          <w:p w14:paraId="6139EAA0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815" w:type="dxa"/>
          </w:tcPr>
          <w:p w14:paraId="0310E8CC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546" w:type="dxa"/>
          </w:tcPr>
          <w:p w14:paraId="189DB670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</w:tr>
      <w:tr w:rsidR="00E958B3" w14:paraId="4788732D" w14:textId="756CAAF2" w:rsidTr="00E958B3">
        <w:tc>
          <w:tcPr>
            <w:tcW w:w="1843" w:type="dxa"/>
          </w:tcPr>
          <w:p w14:paraId="227498FA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985" w:type="dxa"/>
          </w:tcPr>
          <w:p w14:paraId="6E1D60DF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275" w:type="dxa"/>
          </w:tcPr>
          <w:p w14:paraId="1A39D657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134" w:type="dxa"/>
          </w:tcPr>
          <w:p w14:paraId="75B32EA4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276" w:type="dxa"/>
          </w:tcPr>
          <w:p w14:paraId="31ACBE24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843" w:type="dxa"/>
          </w:tcPr>
          <w:p w14:paraId="781A31BC" w14:textId="71219DB9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417" w:type="dxa"/>
          </w:tcPr>
          <w:p w14:paraId="1FF2FAB3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815" w:type="dxa"/>
          </w:tcPr>
          <w:p w14:paraId="63CF6C55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546" w:type="dxa"/>
          </w:tcPr>
          <w:p w14:paraId="64E6F1F5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</w:tr>
      <w:tr w:rsidR="00E958B3" w14:paraId="4E77AB1F" w14:textId="0ADD4183" w:rsidTr="00E958B3">
        <w:tc>
          <w:tcPr>
            <w:tcW w:w="1843" w:type="dxa"/>
          </w:tcPr>
          <w:p w14:paraId="58B7707E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985" w:type="dxa"/>
          </w:tcPr>
          <w:p w14:paraId="1063883D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275" w:type="dxa"/>
          </w:tcPr>
          <w:p w14:paraId="3D2EA026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134" w:type="dxa"/>
          </w:tcPr>
          <w:p w14:paraId="0FE0D410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276" w:type="dxa"/>
          </w:tcPr>
          <w:p w14:paraId="6DAFE249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843" w:type="dxa"/>
          </w:tcPr>
          <w:p w14:paraId="556E464E" w14:textId="4B072F56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417" w:type="dxa"/>
          </w:tcPr>
          <w:p w14:paraId="028BF661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815" w:type="dxa"/>
          </w:tcPr>
          <w:p w14:paraId="59D8CEC2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  <w:tc>
          <w:tcPr>
            <w:tcW w:w="1546" w:type="dxa"/>
          </w:tcPr>
          <w:p w14:paraId="6526FB94" w14:textId="77777777" w:rsidR="005F77B3" w:rsidRDefault="005F77B3" w:rsidP="005F77B3">
            <w:pPr>
              <w:rPr>
                <w:rFonts w:asciiTheme="minorHAnsi" w:hAnsiTheme="minorHAnsi" w:cs="Tahoma"/>
                <w:lang w:val="es-CR"/>
              </w:rPr>
            </w:pPr>
          </w:p>
        </w:tc>
      </w:tr>
    </w:tbl>
    <w:p w14:paraId="2A885D5B" w14:textId="77777777" w:rsidR="007D2497" w:rsidRDefault="007D2497" w:rsidP="007D2497">
      <w:pPr>
        <w:rPr>
          <w:rFonts w:asciiTheme="minorHAnsi" w:hAnsiTheme="minorHAnsi" w:cs="Tahoma"/>
          <w:lang w:val="es-CR"/>
        </w:rPr>
      </w:pPr>
    </w:p>
    <w:p w14:paraId="44E777FE" w14:textId="77777777" w:rsidR="007D2497" w:rsidRDefault="007D2497" w:rsidP="007D2497">
      <w:pPr>
        <w:rPr>
          <w:rFonts w:asciiTheme="minorHAnsi" w:hAnsiTheme="minorHAnsi" w:cs="Tahoma"/>
          <w:lang w:val="es-CR"/>
        </w:rPr>
      </w:pPr>
      <w:r>
        <w:rPr>
          <w:rFonts w:asciiTheme="minorHAnsi" w:hAnsiTheme="minorHAnsi" w:cs="Tahoma"/>
          <w:lang w:val="es-CR"/>
        </w:rPr>
        <w:t>IMPORTANTE:</w:t>
      </w:r>
    </w:p>
    <w:p w14:paraId="4E45D957" w14:textId="77777777" w:rsidR="007D2497" w:rsidRDefault="007D2497" w:rsidP="007D2497">
      <w:pPr>
        <w:rPr>
          <w:rFonts w:asciiTheme="minorHAnsi" w:hAnsiTheme="minorHAnsi" w:cs="Tahoma"/>
          <w:lang w:val="es-CR"/>
        </w:rPr>
      </w:pPr>
    </w:p>
    <w:p w14:paraId="37522007" w14:textId="715EF6D4" w:rsidR="007D2497" w:rsidRDefault="00EF70E2" w:rsidP="007D2497">
      <w:pPr>
        <w:rPr>
          <w:rFonts w:asciiTheme="minorHAnsi" w:hAnsiTheme="minorHAnsi" w:cs="Tahoma"/>
          <w:lang w:val="es-CR"/>
        </w:rPr>
      </w:pPr>
      <w:r>
        <w:rPr>
          <w:rFonts w:asciiTheme="minorHAnsi" w:hAnsiTheme="minorHAnsi" w:cs="Tahoma"/>
          <w:lang w:val="es-CR"/>
        </w:rPr>
        <w:t xml:space="preserve">Es importante que </w:t>
      </w:r>
      <w:r w:rsidR="00243C38">
        <w:rPr>
          <w:rFonts w:asciiTheme="minorHAnsi" w:hAnsiTheme="minorHAnsi" w:cs="Tahoma"/>
          <w:lang w:val="es-CR"/>
        </w:rPr>
        <w:t>los cambios</w:t>
      </w:r>
      <w:r>
        <w:rPr>
          <w:rFonts w:asciiTheme="minorHAnsi" w:hAnsiTheme="minorHAnsi" w:cs="Tahoma"/>
          <w:lang w:val="es-CR"/>
        </w:rPr>
        <w:t xml:space="preserve"> sea</w:t>
      </w:r>
      <w:r w:rsidR="00243C38">
        <w:rPr>
          <w:rFonts w:asciiTheme="minorHAnsi" w:hAnsiTheme="minorHAnsi" w:cs="Tahoma"/>
          <w:lang w:val="es-CR"/>
        </w:rPr>
        <w:t>n</w:t>
      </w:r>
      <w:r>
        <w:rPr>
          <w:rFonts w:asciiTheme="minorHAnsi" w:hAnsiTheme="minorHAnsi" w:cs="Tahoma"/>
          <w:lang w:val="es-CR"/>
        </w:rPr>
        <w:t xml:space="preserve"> de</w:t>
      </w:r>
      <w:r w:rsidR="00243C38">
        <w:rPr>
          <w:rFonts w:asciiTheme="minorHAnsi" w:hAnsiTheme="minorHAnsi" w:cs="Tahoma"/>
          <w:lang w:val="es-CR"/>
        </w:rPr>
        <w:t>l</w:t>
      </w:r>
      <w:r>
        <w:rPr>
          <w:rFonts w:asciiTheme="minorHAnsi" w:hAnsiTheme="minorHAnsi" w:cs="Tahoma"/>
          <w:lang w:val="es-CR"/>
        </w:rPr>
        <w:t xml:space="preserve"> conocimiento del </w:t>
      </w:r>
      <w:r w:rsidR="00243C38">
        <w:rPr>
          <w:rFonts w:asciiTheme="minorHAnsi" w:hAnsiTheme="minorHAnsi" w:cs="Tahoma"/>
          <w:lang w:val="es-CR"/>
        </w:rPr>
        <w:t xml:space="preserve">anterior </w:t>
      </w:r>
      <w:r w:rsidR="00243C38">
        <w:rPr>
          <w:rFonts w:asciiTheme="minorHAnsi" w:hAnsiTheme="minorHAnsi" w:cs="Tahoma"/>
          <w:lang w:val="es-CR"/>
        </w:rPr>
        <w:t>Responsable Técnico de los ROAR</w:t>
      </w:r>
      <w:r w:rsidR="00243C38">
        <w:rPr>
          <w:rFonts w:asciiTheme="minorHAnsi" w:hAnsiTheme="minorHAnsi" w:cs="Tahoma"/>
          <w:lang w:val="es-CR"/>
        </w:rPr>
        <w:t>.</w:t>
      </w:r>
    </w:p>
    <w:p w14:paraId="79BCB140" w14:textId="77777777" w:rsidR="007D2497" w:rsidRDefault="007D2497" w:rsidP="00385F41">
      <w:pPr>
        <w:rPr>
          <w:rFonts w:asciiTheme="minorHAnsi" w:hAnsiTheme="minorHAnsi" w:cs="Tahoma"/>
          <w:lang w:val="es-CR"/>
        </w:rPr>
      </w:pPr>
    </w:p>
    <w:p w14:paraId="32BFC61C" w14:textId="77777777" w:rsidR="007D2497" w:rsidRDefault="007D2497" w:rsidP="00385F41">
      <w:pPr>
        <w:rPr>
          <w:rFonts w:asciiTheme="minorHAnsi" w:hAnsiTheme="minorHAnsi" w:cs="Tahoma"/>
          <w:lang w:val="es-CR"/>
        </w:rPr>
      </w:pPr>
    </w:p>
    <w:p w14:paraId="5B6EC078" w14:textId="77777777" w:rsidR="00EF70E2" w:rsidRPr="00EF70E2" w:rsidRDefault="00EF70E2" w:rsidP="00EF70E2">
      <w:pPr>
        <w:jc w:val="center"/>
        <w:rPr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EF70E2">
        <w:rPr>
          <w:rFonts w:asciiTheme="minorHAnsi" w:hAnsiTheme="minorHAnsi" w:cstheme="minorHAnsi"/>
          <w:b/>
          <w:i/>
          <w:sz w:val="28"/>
          <w:szCs w:val="28"/>
          <w:lang w:val="es-CR"/>
        </w:rPr>
        <w:t>Presentar la documentación en la Plataforma de la Dirección de Atención al Cliente,</w:t>
      </w:r>
    </w:p>
    <w:p w14:paraId="42DA99A1" w14:textId="77777777" w:rsidR="00EF70E2" w:rsidRPr="00EF70E2" w:rsidRDefault="00EF70E2" w:rsidP="00EF70E2">
      <w:pPr>
        <w:jc w:val="center"/>
        <w:rPr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EF70E2">
        <w:rPr>
          <w:rFonts w:asciiTheme="minorHAnsi" w:hAnsiTheme="minorHAnsi" w:cstheme="minorHAnsi"/>
          <w:b/>
          <w:i/>
          <w:sz w:val="28"/>
          <w:szCs w:val="28"/>
          <w:lang w:val="es-CR"/>
        </w:rPr>
        <w:t xml:space="preserve"> Oficinas Centrales del Ministerio de Salud Edificio Norte Primer Piso,</w:t>
      </w:r>
    </w:p>
    <w:p w14:paraId="57448DC1" w14:textId="77777777" w:rsidR="00EF70E2" w:rsidRPr="00EF70E2" w:rsidRDefault="00EF70E2" w:rsidP="00EF70E2">
      <w:pPr>
        <w:jc w:val="center"/>
        <w:rPr>
          <w:rFonts w:asciiTheme="minorHAnsi" w:hAnsiTheme="minorHAnsi" w:cstheme="minorHAnsi"/>
          <w:b/>
          <w:i/>
          <w:sz w:val="28"/>
          <w:szCs w:val="28"/>
          <w:lang w:val="es-CR"/>
        </w:rPr>
      </w:pPr>
      <w:r w:rsidRPr="00EF70E2">
        <w:rPr>
          <w:rFonts w:asciiTheme="minorHAnsi" w:hAnsiTheme="minorHAnsi" w:cstheme="minorHAnsi"/>
          <w:b/>
          <w:i/>
          <w:sz w:val="28"/>
          <w:szCs w:val="28"/>
          <w:lang w:val="es-CR"/>
        </w:rPr>
        <w:t xml:space="preserve"> o enviar al correo: </w:t>
      </w:r>
      <w:hyperlink r:id="rId8" w:history="1">
        <w:r w:rsidRPr="00EF70E2">
          <w:rPr>
            <w:rStyle w:val="Hipervnculo"/>
            <w:rFonts w:asciiTheme="minorHAnsi" w:hAnsiTheme="minorHAnsi" w:cstheme="minorHAnsi"/>
            <w:b/>
            <w:i/>
            <w:sz w:val="28"/>
            <w:szCs w:val="28"/>
            <w:lang w:val="es-CR"/>
          </w:rPr>
          <w:t>unidad.saludambiental@misalud.go.cr</w:t>
        </w:r>
      </w:hyperlink>
    </w:p>
    <w:p w14:paraId="2DF04186" w14:textId="77777777" w:rsidR="00342743" w:rsidRDefault="00342743" w:rsidP="00342743">
      <w:pPr>
        <w:jc w:val="both"/>
        <w:rPr>
          <w:rFonts w:asciiTheme="minorHAnsi" w:hAnsiTheme="minorHAnsi" w:cs="Tahoma"/>
          <w:b/>
          <w:i/>
          <w:sz w:val="28"/>
          <w:szCs w:val="28"/>
          <w:lang w:val="es-CR"/>
        </w:rPr>
      </w:pPr>
    </w:p>
    <w:sectPr w:rsidR="00342743" w:rsidSect="005F77B3">
      <w:headerReference w:type="default" r:id="rId9"/>
      <w:headerReference w:type="first" r:id="rId10"/>
      <w:footerReference w:type="first" r:id="rId11"/>
      <w:pgSz w:w="15840" w:h="12240" w:orient="landscape"/>
      <w:pgMar w:top="1361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7E6E07" w14:textId="77777777" w:rsidR="00FA2880" w:rsidRDefault="00FA2880">
      <w:r>
        <w:separator/>
      </w:r>
    </w:p>
  </w:endnote>
  <w:endnote w:type="continuationSeparator" w:id="0">
    <w:p w14:paraId="32FD61D6" w14:textId="77777777" w:rsidR="00FA2880" w:rsidRDefault="00FA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ookmanOldStyle">
    <w:altName w:val="Bookman Old Styl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urier New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16D2" w14:textId="77777777" w:rsidR="002C3DE4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14:paraId="74516089" w14:textId="77777777" w:rsidR="002C3DE4" w:rsidRPr="00EF36D7" w:rsidRDefault="002C3DE4" w:rsidP="00526101">
    <w:pPr>
      <w:pStyle w:val="Piedepgina"/>
      <w:jc w:val="center"/>
      <w:rPr>
        <w:rFonts w:ascii="Myriad Pro" w:hAnsi="Myriad Pro" w:cs="Myriad Pro"/>
        <w:b/>
        <w:bCs/>
        <w:i/>
        <w:iCs/>
      </w:rPr>
    </w:pPr>
  </w:p>
  <w:p w14:paraId="70F1577C" w14:textId="77777777" w:rsidR="002C3DE4" w:rsidRDefault="002C3D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EDC54" w14:textId="77777777" w:rsidR="00FA2880" w:rsidRDefault="00FA2880">
      <w:r>
        <w:separator/>
      </w:r>
    </w:p>
  </w:footnote>
  <w:footnote w:type="continuationSeparator" w:id="0">
    <w:p w14:paraId="2C432996" w14:textId="77777777" w:rsidR="00FA2880" w:rsidRDefault="00FA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DFD5C" w14:textId="77777777" w:rsidR="002C3DE4" w:rsidRPr="00714CE8" w:rsidRDefault="002C3DE4">
    <w:pPr>
      <w:pStyle w:val="Encabezado"/>
      <w:jc w:val="right"/>
      <w:rPr>
        <w:rFonts w:asciiTheme="majorHAnsi" w:hAnsiTheme="majorHAnsi"/>
        <w:i/>
        <w:iCs/>
        <w:sz w:val="20"/>
        <w:szCs w:val="20"/>
      </w:rPr>
    </w:pPr>
    <w:r w:rsidRPr="00714CE8">
      <w:rPr>
        <w:rFonts w:asciiTheme="majorHAnsi" w:hAnsiTheme="majorHAnsi"/>
        <w:i/>
        <w:iCs/>
        <w:sz w:val="20"/>
        <w:szCs w:val="20"/>
      </w:rPr>
      <w:t xml:space="preserve">Página 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PAGE</w:instrTex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6D0014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  <w:r w:rsidRPr="00714CE8">
      <w:rPr>
        <w:rFonts w:asciiTheme="majorHAnsi" w:hAnsiTheme="majorHAnsi"/>
        <w:i/>
        <w:iCs/>
        <w:sz w:val="20"/>
        <w:szCs w:val="20"/>
      </w:rPr>
      <w:t xml:space="preserve"> de 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begin"/>
    </w:r>
    <w:r w:rsidRPr="00714CE8">
      <w:rPr>
        <w:rFonts w:asciiTheme="majorHAnsi" w:hAnsiTheme="majorHAnsi"/>
        <w:b/>
        <w:bCs/>
        <w:i/>
        <w:iCs/>
        <w:sz w:val="20"/>
        <w:szCs w:val="20"/>
      </w:rPr>
      <w:instrText>NUMPAGES</w:instrTex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separate"/>
    </w:r>
    <w:r w:rsidR="006D0014">
      <w:rPr>
        <w:rFonts w:asciiTheme="majorHAnsi" w:hAnsiTheme="majorHAnsi"/>
        <w:b/>
        <w:bCs/>
        <w:i/>
        <w:iCs/>
        <w:noProof/>
        <w:sz w:val="20"/>
        <w:szCs w:val="20"/>
      </w:rPr>
      <w:t>2</w:t>
    </w:r>
    <w:r w:rsidR="00EA41F1" w:rsidRPr="00714CE8">
      <w:rPr>
        <w:rFonts w:asciiTheme="majorHAnsi" w:hAnsiTheme="majorHAnsi"/>
        <w:b/>
        <w:bCs/>
        <w:i/>
        <w:iCs/>
        <w:sz w:val="20"/>
        <w:szCs w:val="20"/>
      </w:rPr>
      <w:fldChar w:fldCharType="end"/>
    </w:r>
  </w:p>
  <w:p w14:paraId="2B9D793B" w14:textId="77777777" w:rsidR="002C3DE4" w:rsidRDefault="002C3DE4" w:rsidP="00F87BD2">
    <w:pPr>
      <w:pStyle w:val="Encabezad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51440" w14:textId="63ECB375" w:rsidR="002C3DE4" w:rsidRPr="00B53E60" w:rsidRDefault="00A96C83" w:rsidP="00526101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9C42492" wp14:editId="1328BFB3">
              <wp:simplePos x="0" y="0"/>
              <wp:positionH relativeFrom="column">
                <wp:posOffset>849630</wp:posOffset>
              </wp:positionH>
              <wp:positionV relativeFrom="paragraph">
                <wp:posOffset>-182880</wp:posOffset>
              </wp:positionV>
              <wp:extent cx="7358380" cy="1165860"/>
              <wp:effectExtent l="0" t="0" r="0" b="0"/>
              <wp:wrapTight wrapText="bothSides">
                <wp:wrapPolygon edited="0">
                  <wp:start x="112" y="1059"/>
                  <wp:lineTo x="112" y="20471"/>
                  <wp:lineTo x="21417" y="20471"/>
                  <wp:lineTo x="21417" y="1059"/>
                  <wp:lineTo x="112" y="1059"/>
                </wp:wrapPolygon>
              </wp:wrapTight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58380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D7637" w14:textId="77777777" w:rsidR="009800C8" w:rsidRPr="00E16551" w:rsidRDefault="0054508B" w:rsidP="009800C8">
                          <w:pPr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</w:pPr>
                          <w:r>
                            <w:rPr>
                              <w:rFonts w:asciiTheme="majorHAnsi" w:hAnsiTheme="majorHAnsi" w:cs="Myriad Pro"/>
                              <w:sz w:val="20"/>
                              <w:szCs w:val="20"/>
                              <w:lang w:val="es-CR"/>
                            </w:rPr>
                            <w:t xml:space="preserve">                                                     </w:t>
                          </w:r>
                          <w:r w:rsidR="009F0FED">
                            <w:rPr>
                              <w:rFonts w:asciiTheme="majorHAnsi" w:hAnsiTheme="majorHAnsi" w:cs="Myriad Pro"/>
                              <w:sz w:val="20"/>
                              <w:szCs w:val="20"/>
                              <w:lang w:val="es-CR"/>
                            </w:rPr>
                            <w:t xml:space="preserve">                                                  </w:t>
                          </w:r>
                          <w:r w:rsidR="009800C8" w:rsidRPr="00E16551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>MINISTERIO DE SALUD</w:t>
                          </w:r>
                        </w:p>
                        <w:p w14:paraId="214CEC3B" w14:textId="77777777" w:rsidR="009800C8" w:rsidRPr="00E16551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</w:pPr>
                          <w:r w:rsidRPr="00E16551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 xml:space="preserve">DIRECCION DE PROTECCION </w:t>
                          </w:r>
                          <w:r w:rsidR="00E943A7">
                            <w:rPr>
                              <w:rFonts w:ascii="Tahoma" w:hAnsi="Tahoma" w:cs="Tahoma"/>
                              <w:sz w:val="22"/>
                              <w:szCs w:val="22"/>
                              <w:lang w:val="es-CR"/>
                            </w:rPr>
                            <w:t>RADIOLOGICA Y SALUD AMBIENTAL</w:t>
                          </w:r>
                        </w:p>
                        <w:p w14:paraId="1F0F5B84" w14:textId="77777777" w:rsidR="009800C8" w:rsidRDefault="00E943A7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Unidad de Salud Ambiental</w:t>
                          </w:r>
                        </w:p>
                        <w:p w14:paraId="2B36A6C1" w14:textId="77777777" w:rsidR="009800C8" w:rsidRPr="009800C8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 w:rsidRPr="009800C8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Calle 16, Ave 6 y 8. Edificio Norte, Cuarto Piso</w:t>
                          </w:r>
                        </w:p>
                        <w:p w14:paraId="6AA7FEBF" w14:textId="77777777" w:rsidR="009800C8" w:rsidRDefault="009800C8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Teléfonos: 22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33-6922</w:t>
                          </w: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 xml:space="preserve"> / Fax: 22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55-4512</w:t>
                          </w:r>
                          <w:r w:rsidRPr="00E16551"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 xml:space="preserve"> </w:t>
                          </w:r>
                        </w:p>
                        <w:p w14:paraId="49E4CDE9" w14:textId="77777777" w:rsidR="00E943A7" w:rsidRDefault="00E943A7" w:rsidP="009800C8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val="es-CR"/>
                            </w:rPr>
                            <w:t>_________________________________________________________________________________________________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424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9pt;margin-top:-14.4pt;width:579.4pt;height:91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" filled="f" stroked="f">
              <v:textbox inset=",7.2pt,,7.2pt">
                <w:txbxContent>
                  <w:p w14:paraId="4C1D7637" w14:textId="77777777" w:rsidR="009800C8" w:rsidRPr="00E16551" w:rsidRDefault="0054508B" w:rsidP="009800C8">
                    <w:pPr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</w:pPr>
                    <w:r>
                      <w:rPr>
                        <w:rFonts w:asciiTheme="majorHAnsi" w:hAnsiTheme="majorHAnsi" w:cs="Myriad Pro"/>
                        <w:sz w:val="20"/>
                        <w:szCs w:val="20"/>
                        <w:lang w:val="es-CR"/>
                      </w:rPr>
                      <w:t xml:space="preserve">                                                     </w:t>
                    </w:r>
                    <w:r w:rsidR="009F0FED">
                      <w:rPr>
                        <w:rFonts w:asciiTheme="majorHAnsi" w:hAnsiTheme="majorHAnsi" w:cs="Myriad Pro"/>
                        <w:sz w:val="20"/>
                        <w:szCs w:val="20"/>
                        <w:lang w:val="es-CR"/>
                      </w:rPr>
                      <w:t xml:space="preserve">                                                  </w:t>
                    </w:r>
                    <w:r w:rsidR="009800C8" w:rsidRPr="00E16551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>MINISTERIO DE SALUD</w:t>
                    </w:r>
                  </w:p>
                  <w:p w14:paraId="214CEC3B" w14:textId="77777777" w:rsidR="009800C8" w:rsidRPr="00E16551" w:rsidRDefault="009800C8" w:rsidP="009800C8">
                    <w:pPr>
                      <w:jc w:val="center"/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</w:pPr>
                    <w:r w:rsidRPr="00E16551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 xml:space="preserve">DIRECCION DE PROTECCION </w:t>
                    </w:r>
                    <w:r w:rsidR="00E943A7">
                      <w:rPr>
                        <w:rFonts w:ascii="Tahoma" w:hAnsi="Tahoma" w:cs="Tahoma"/>
                        <w:sz w:val="22"/>
                        <w:szCs w:val="22"/>
                        <w:lang w:val="es-CR"/>
                      </w:rPr>
                      <w:t>RADIOLOGICA Y SALUD AMBIENTAL</w:t>
                    </w:r>
                  </w:p>
                  <w:p w14:paraId="1F0F5B84" w14:textId="77777777" w:rsidR="009800C8" w:rsidRDefault="00E943A7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Unidad de Salud Ambiental</w:t>
                    </w:r>
                  </w:p>
                  <w:p w14:paraId="2B36A6C1" w14:textId="77777777" w:rsidR="009800C8" w:rsidRPr="009800C8" w:rsidRDefault="009800C8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 w:rsidRPr="009800C8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Calle 16, Ave 6 y 8. Edificio Norte, Cuarto Piso</w:t>
                    </w:r>
                  </w:p>
                  <w:p w14:paraId="6AA7FEBF" w14:textId="77777777" w:rsidR="009800C8" w:rsidRDefault="009800C8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Teléfonos: 22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33-6922</w:t>
                    </w: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 xml:space="preserve"> / Fax: 22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55-4512</w:t>
                    </w:r>
                    <w:r w:rsidRPr="00E16551"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 xml:space="preserve"> </w:t>
                    </w:r>
                  </w:p>
                  <w:p w14:paraId="49E4CDE9" w14:textId="77777777" w:rsidR="00E943A7" w:rsidRDefault="00E943A7" w:rsidP="009800C8">
                    <w:pPr>
                      <w:jc w:val="center"/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lang w:val="es-CR"/>
                      </w:rPr>
                      <w:t>_________________________________________________________________________________________________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E943A7" w:rsidRPr="0054508B">
      <w:rPr>
        <w:noProof/>
        <w:lang w:val="es-CR" w:eastAsia="es-CR"/>
      </w:rPr>
      <w:drawing>
        <wp:anchor distT="0" distB="0" distL="114300" distR="114300" simplePos="0" relativeHeight="251658240" behindDoc="0" locked="0" layoutInCell="1" allowOverlap="1" wp14:anchorId="1B0E28B2" wp14:editId="2B28E023">
          <wp:simplePos x="0" y="0"/>
          <wp:positionH relativeFrom="column">
            <wp:posOffset>-324485</wp:posOffset>
          </wp:positionH>
          <wp:positionV relativeFrom="paragraph">
            <wp:posOffset>-88900</wp:posOffset>
          </wp:positionV>
          <wp:extent cx="687705" cy="64389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43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DE4" w:rsidRPr="000F25C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6E4FE0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B89EF8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CE670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04A6F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8E249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61EC7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9985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23221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3E98D7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1C58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C8408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06DB25FF"/>
    <w:multiLevelType w:val="hybridMultilevel"/>
    <w:tmpl w:val="62A01DFA"/>
    <w:lvl w:ilvl="0" w:tplc="140A0019">
      <w:start w:val="1"/>
      <w:numFmt w:val="lowerLetter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623B27"/>
    <w:multiLevelType w:val="hybridMultilevel"/>
    <w:tmpl w:val="94B4544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455893"/>
    <w:multiLevelType w:val="hybridMultilevel"/>
    <w:tmpl w:val="B3FC7442"/>
    <w:lvl w:ilvl="0" w:tplc="140A000F">
      <w:start w:val="1"/>
      <w:numFmt w:val="decimal"/>
      <w:lvlText w:val="%1."/>
      <w:lvlJc w:val="left"/>
      <w:pPr>
        <w:ind w:left="774" w:hanging="360"/>
      </w:pPr>
    </w:lvl>
    <w:lvl w:ilvl="1" w:tplc="140A0019" w:tentative="1">
      <w:start w:val="1"/>
      <w:numFmt w:val="lowerLetter"/>
      <w:lvlText w:val="%2."/>
      <w:lvlJc w:val="left"/>
      <w:pPr>
        <w:ind w:left="1494" w:hanging="360"/>
      </w:pPr>
    </w:lvl>
    <w:lvl w:ilvl="2" w:tplc="140A001B" w:tentative="1">
      <w:start w:val="1"/>
      <w:numFmt w:val="lowerRoman"/>
      <w:lvlText w:val="%3."/>
      <w:lvlJc w:val="right"/>
      <w:pPr>
        <w:ind w:left="2214" w:hanging="180"/>
      </w:pPr>
    </w:lvl>
    <w:lvl w:ilvl="3" w:tplc="140A000F" w:tentative="1">
      <w:start w:val="1"/>
      <w:numFmt w:val="decimal"/>
      <w:lvlText w:val="%4."/>
      <w:lvlJc w:val="left"/>
      <w:pPr>
        <w:ind w:left="2934" w:hanging="360"/>
      </w:pPr>
    </w:lvl>
    <w:lvl w:ilvl="4" w:tplc="140A0019" w:tentative="1">
      <w:start w:val="1"/>
      <w:numFmt w:val="lowerLetter"/>
      <w:lvlText w:val="%5."/>
      <w:lvlJc w:val="left"/>
      <w:pPr>
        <w:ind w:left="3654" w:hanging="360"/>
      </w:pPr>
    </w:lvl>
    <w:lvl w:ilvl="5" w:tplc="140A001B" w:tentative="1">
      <w:start w:val="1"/>
      <w:numFmt w:val="lowerRoman"/>
      <w:lvlText w:val="%6."/>
      <w:lvlJc w:val="right"/>
      <w:pPr>
        <w:ind w:left="4374" w:hanging="180"/>
      </w:pPr>
    </w:lvl>
    <w:lvl w:ilvl="6" w:tplc="140A000F" w:tentative="1">
      <w:start w:val="1"/>
      <w:numFmt w:val="decimal"/>
      <w:lvlText w:val="%7."/>
      <w:lvlJc w:val="left"/>
      <w:pPr>
        <w:ind w:left="5094" w:hanging="360"/>
      </w:pPr>
    </w:lvl>
    <w:lvl w:ilvl="7" w:tplc="140A0019" w:tentative="1">
      <w:start w:val="1"/>
      <w:numFmt w:val="lowerLetter"/>
      <w:lvlText w:val="%8."/>
      <w:lvlJc w:val="left"/>
      <w:pPr>
        <w:ind w:left="5814" w:hanging="360"/>
      </w:pPr>
    </w:lvl>
    <w:lvl w:ilvl="8" w:tplc="14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117B4811"/>
    <w:multiLevelType w:val="hybridMultilevel"/>
    <w:tmpl w:val="FBD6FEB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CD75CE"/>
    <w:multiLevelType w:val="hybridMultilevel"/>
    <w:tmpl w:val="267A6152"/>
    <w:lvl w:ilvl="0" w:tplc="19F2BC34">
      <w:start w:val="6"/>
      <w:numFmt w:val="bullet"/>
      <w:lvlText w:val="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E1C3E46"/>
    <w:multiLevelType w:val="hybridMultilevel"/>
    <w:tmpl w:val="6B06535A"/>
    <w:lvl w:ilvl="0" w:tplc="4CBEA36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25456FE5"/>
    <w:multiLevelType w:val="hybridMultilevel"/>
    <w:tmpl w:val="F2EA7ED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BB192C"/>
    <w:multiLevelType w:val="hybridMultilevel"/>
    <w:tmpl w:val="22F6A01E"/>
    <w:lvl w:ilvl="0" w:tplc="067C0C1A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A2800D7"/>
    <w:multiLevelType w:val="hybridMultilevel"/>
    <w:tmpl w:val="C48A960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3244D"/>
    <w:multiLevelType w:val="hybridMultilevel"/>
    <w:tmpl w:val="7A885502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0817ACD"/>
    <w:multiLevelType w:val="hybridMultilevel"/>
    <w:tmpl w:val="BD5016FA"/>
    <w:lvl w:ilvl="0" w:tplc="140A000F">
      <w:start w:val="1"/>
      <w:numFmt w:val="decimal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051879"/>
    <w:multiLevelType w:val="hybridMultilevel"/>
    <w:tmpl w:val="2BF485A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44ECB"/>
    <w:multiLevelType w:val="hybridMultilevel"/>
    <w:tmpl w:val="FFD2CF42"/>
    <w:lvl w:ilvl="0" w:tplc="140A0019">
      <w:start w:val="1"/>
      <w:numFmt w:val="lowerLetter"/>
      <w:lvlText w:val="%1."/>
      <w:lvlJc w:val="left"/>
      <w:pPr>
        <w:ind w:left="1440" w:hanging="360"/>
      </w:p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EAD251E"/>
    <w:multiLevelType w:val="hybridMultilevel"/>
    <w:tmpl w:val="3FD2DCFA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A73059"/>
    <w:multiLevelType w:val="hybridMultilevel"/>
    <w:tmpl w:val="1E54EB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E33DE"/>
    <w:multiLevelType w:val="hybridMultilevel"/>
    <w:tmpl w:val="390ABF8C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9A3455"/>
    <w:multiLevelType w:val="hybridMultilevel"/>
    <w:tmpl w:val="CCC89F0C"/>
    <w:lvl w:ilvl="0" w:tplc="DD5EF6B8">
      <w:start w:val="1"/>
      <w:numFmt w:val="bullet"/>
      <w:lvlText w:val=""/>
      <w:lvlJc w:val="left"/>
      <w:pPr>
        <w:ind w:left="93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 w15:restartNumberingAfterBreak="0">
    <w:nsid w:val="4D8F38D1"/>
    <w:multiLevelType w:val="hybridMultilevel"/>
    <w:tmpl w:val="B71A0F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2C300E"/>
    <w:multiLevelType w:val="hybridMultilevel"/>
    <w:tmpl w:val="8AA4574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D6E64"/>
    <w:multiLevelType w:val="hybridMultilevel"/>
    <w:tmpl w:val="30C09FCA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07FCF"/>
    <w:multiLevelType w:val="hybridMultilevel"/>
    <w:tmpl w:val="FE34DE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143DB"/>
    <w:multiLevelType w:val="hybridMultilevel"/>
    <w:tmpl w:val="B486FB26"/>
    <w:lvl w:ilvl="0" w:tplc="DD5EF6B8">
      <w:start w:val="1"/>
      <w:numFmt w:val="bullet"/>
      <w:lvlText w:val="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3" w15:restartNumberingAfterBreak="0">
    <w:nsid w:val="592A56DD"/>
    <w:multiLevelType w:val="hybridMultilevel"/>
    <w:tmpl w:val="DF2C22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6FE042E6">
      <w:start w:val="1"/>
      <w:numFmt w:val="lowerLetter"/>
      <w:lvlText w:val="%2."/>
      <w:lvlJc w:val="left"/>
      <w:pPr>
        <w:ind w:left="1440" w:hanging="360"/>
      </w:pPr>
      <w:rPr>
        <w:rFonts w:cs="Tahoma" w:hint="default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092714"/>
    <w:multiLevelType w:val="hybridMultilevel"/>
    <w:tmpl w:val="D6A4F272"/>
    <w:lvl w:ilvl="0" w:tplc="DD5EF6B8">
      <w:start w:val="1"/>
      <w:numFmt w:val="bullet"/>
      <w:lvlText w:val=""/>
      <w:lvlJc w:val="left"/>
      <w:pPr>
        <w:ind w:left="144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6F4BE1"/>
    <w:multiLevelType w:val="hybridMultilevel"/>
    <w:tmpl w:val="5B263210"/>
    <w:lvl w:ilvl="0" w:tplc="DD5EF6B8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EF083C"/>
    <w:multiLevelType w:val="hybridMultilevel"/>
    <w:tmpl w:val="3662B22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ED14B7"/>
    <w:multiLevelType w:val="hybridMultilevel"/>
    <w:tmpl w:val="C2EA4708"/>
    <w:lvl w:ilvl="0" w:tplc="DD5EF6B8">
      <w:start w:val="1"/>
      <w:numFmt w:val="bullet"/>
      <w:lvlText w:val=""/>
      <w:lvlJc w:val="left"/>
      <w:pPr>
        <w:ind w:left="1485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8" w15:restartNumberingAfterBreak="0">
    <w:nsid w:val="66784DCC"/>
    <w:multiLevelType w:val="hybridMultilevel"/>
    <w:tmpl w:val="37AC47C2"/>
    <w:lvl w:ilvl="0" w:tplc="140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B96903"/>
    <w:multiLevelType w:val="hybridMultilevel"/>
    <w:tmpl w:val="1382E22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579F4"/>
    <w:multiLevelType w:val="hybridMultilevel"/>
    <w:tmpl w:val="44782A28"/>
    <w:lvl w:ilvl="0" w:tplc="140A001B">
      <w:start w:val="1"/>
      <w:numFmt w:val="lowerRoman"/>
      <w:lvlText w:val="%1."/>
      <w:lvlJc w:val="right"/>
      <w:pPr>
        <w:ind w:left="1440" w:hanging="360"/>
      </w:pPr>
    </w:lvl>
    <w:lvl w:ilvl="1" w:tplc="140A0019">
      <w:start w:val="1"/>
      <w:numFmt w:val="lowerLetter"/>
      <w:lvlText w:val="%2."/>
      <w:lvlJc w:val="left"/>
      <w:pPr>
        <w:ind w:left="2160" w:hanging="360"/>
      </w:pPr>
    </w:lvl>
    <w:lvl w:ilvl="2" w:tplc="140A001B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7E0B94"/>
    <w:multiLevelType w:val="hybridMultilevel"/>
    <w:tmpl w:val="CF3E0882"/>
    <w:lvl w:ilvl="0" w:tplc="140A0015">
      <w:start w:val="1"/>
      <w:numFmt w:val="upp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F4371"/>
    <w:multiLevelType w:val="hybridMultilevel"/>
    <w:tmpl w:val="F8964E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1"/>
  </w:num>
  <w:num w:numId="13">
    <w:abstractNumId w:val="37"/>
  </w:num>
  <w:num w:numId="14">
    <w:abstractNumId w:val="25"/>
  </w:num>
  <w:num w:numId="15">
    <w:abstractNumId w:val="29"/>
  </w:num>
  <w:num w:numId="16">
    <w:abstractNumId w:val="24"/>
  </w:num>
  <w:num w:numId="17">
    <w:abstractNumId w:val="41"/>
  </w:num>
  <w:num w:numId="18">
    <w:abstractNumId w:val="20"/>
  </w:num>
  <w:num w:numId="19">
    <w:abstractNumId w:val="17"/>
  </w:num>
  <w:num w:numId="20">
    <w:abstractNumId w:val="19"/>
  </w:num>
  <w:num w:numId="21">
    <w:abstractNumId w:val="27"/>
  </w:num>
  <w:num w:numId="22">
    <w:abstractNumId w:val="39"/>
  </w:num>
  <w:num w:numId="23">
    <w:abstractNumId w:val="22"/>
  </w:num>
  <w:num w:numId="24">
    <w:abstractNumId w:val="14"/>
  </w:num>
  <w:num w:numId="25">
    <w:abstractNumId w:val="18"/>
  </w:num>
  <w:num w:numId="26">
    <w:abstractNumId w:val="23"/>
  </w:num>
  <w:num w:numId="27">
    <w:abstractNumId w:val="11"/>
  </w:num>
  <w:num w:numId="28">
    <w:abstractNumId w:val="38"/>
  </w:num>
  <w:num w:numId="29">
    <w:abstractNumId w:val="13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4"/>
  </w:num>
  <w:num w:numId="35">
    <w:abstractNumId w:val="12"/>
  </w:num>
  <w:num w:numId="36">
    <w:abstractNumId w:val="35"/>
  </w:num>
  <w:num w:numId="37">
    <w:abstractNumId w:val="31"/>
  </w:num>
  <w:num w:numId="38">
    <w:abstractNumId w:val="15"/>
  </w:num>
  <w:num w:numId="39">
    <w:abstractNumId w:val="16"/>
  </w:num>
  <w:num w:numId="40">
    <w:abstractNumId w:val="40"/>
  </w:num>
  <w:num w:numId="41">
    <w:abstractNumId w:val="33"/>
  </w:num>
  <w:num w:numId="42">
    <w:abstractNumId w:val="42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defaultTabStop w:val="720"/>
  <w:hyphenationZone w:val="425"/>
  <w:doNotHyphenateCaps/>
  <w:drawingGridHorizontalSpacing w:val="12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D9"/>
    <w:rsid w:val="000012FF"/>
    <w:rsid w:val="00002010"/>
    <w:rsid w:val="00003EA4"/>
    <w:rsid w:val="000042C6"/>
    <w:rsid w:val="000072A8"/>
    <w:rsid w:val="00014A4B"/>
    <w:rsid w:val="00017BDB"/>
    <w:rsid w:val="000315DF"/>
    <w:rsid w:val="00031CED"/>
    <w:rsid w:val="00033BDE"/>
    <w:rsid w:val="000361C1"/>
    <w:rsid w:val="0004085F"/>
    <w:rsid w:val="00046EDA"/>
    <w:rsid w:val="000612E2"/>
    <w:rsid w:val="00086C49"/>
    <w:rsid w:val="00086F98"/>
    <w:rsid w:val="000A2D72"/>
    <w:rsid w:val="000A6A89"/>
    <w:rsid w:val="000B3977"/>
    <w:rsid w:val="000C0C97"/>
    <w:rsid w:val="000C2B5D"/>
    <w:rsid w:val="000C5782"/>
    <w:rsid w:val="000C607C"/>
    <w:rsid w:val="000C7531"/>
    <w:rsid w:val="000D34FA"/>
    <w:rsid w:val="000F25C8"/>
    <w:rsid w:val="000F4928"/>
    <w:rsid w:val="000F6145"/>
    <w:rsid w:val="000F6263"/>
    <w:rsid w:val="00100E0E"/>
    <w:rsid w:val="001021FD"/>
    <w:rsid w:val="001042DD"/>
    <w:rsid w:val="001231B9"/>
    <w:rsid w:val="001243A6"/>
    <w:rsid w:val="001271C2"/>
    <w:rsid w:val="001323CE"/>
    <w:rsid w:val="00134CDD"/>
    <w:rsid w:val="00135051"/>
    <w:rsid w:val="001362E1"/>
    <w:rsid w:val="00164A14"/>
    <w:rsid w:val="0017012F"/>
    <w:rsid w:val="00176F06"/>
    <w:rsid w:val="00184587"/>
    <w:rsid w:val="001852BE"/>
    <w:rsid w:val="00194122"/>
    <w:rsid w:val="001A3D35"/>
    <w:rsid w:val="001B1AA3"/>
    <w:rsid w:val="001B538D"/>
    <w:rsid w:val="001C4D68"/>
    <w:rsid w:val="001C538F"/>
    <w:rsid w:val="001E2FCA"/>
    <w:rsid w:val="001E6C0E"/>
    <w:rsid w:val="00200270"/>
    <w:rsid w:val="002009A8"/>
    <w:rsid w:val="00214EC0"/>
    <w:rsid w:val="00215FD8"/>
    <w:rsid w:val="002221B3"/>
    <w:rsid w:val="002318B7"/>
    <w:rsid w:val="00231CC3"/>
    <w:rsid w:val="0023278E"/>
    <w:rsid w:val="00243C38"/>
    <w:rsid w:val="002441B2"/>
    <w:rsid w:val="00252FD8"/>
    <w:rsid w:val="002561C2"/>
    <w:rsid w:val="00261D55"/>
    <w:rsid w:val="00270CC4"/>
    <w:rsid w:val="00271315"/>
    <w:rsid w:val="00272E7B"/>
    <w:rsid w:val="00280F4C"/>
    <w:rsid w:val="00282252"/>
    <w:rsid w:val="002834AC"/>
    <w:rsid w:val="00287CCC"/>
    <w:rsid w:val="002977F6"/>
    <w:rsid w:val="002A6D2D"/>
    <w:rsid w:val="002A6DCC"/>
    <w:rsid w:val="002B7EB7"/>
    <w:rsid w:val="002C0DC6"/>
    <w:rsid w:val="002C1FEA"/>
    <w:rsid w:val="002C311B"/>
    <w:rsid w:val="002C3139"/>
    <w:rsid w:val="002C3DE4"/>
    <w:rsid w:val="002C5EEA"/>
    <w:rsid w:val="002C74D6"/>
    <w:rsid w:val="002E058C"/>
    <w:rsid w:val="002E1570"/>
    <w:rsid w:val="002E1AF3"/>
    <w:rsid w:val="002E2CC3"/>
    <w:rsid w:val="002E4B59"/>
    <w:rsid w:val="002E525D"/>
    <w:rsid w:val="002E6A8A"/>
    <w:rsid w:val="00301BDF"/>
    <w:rsid w:val="0030648B"/>
    <w:rsid w:val="00307FA1"/>
    <w:rsid w:val="00314FFA"/>
    <w:rsid w:val="00317014"/>
    <w:rsid w:val="003228D8"/>
    <w:rsid w:val="00322E7B"/>
    <w:rsid w:val="003254B1"/>
    <w:rsid w:val="00330032"/>
    <w:rsid w:val="00337414"/>
    <w:rsid w:val="00342743"/>
    <w:rsid w:val="00345464"/>
    <w:rsid w:val="00345D1B"/>
    <w:rsid w:val="003512D0"/>
    <w:rsid w:val="0035423A"/>
    <w:rsid w:val="003557A5"/>
    <w:rsid w:val="003557CC"/>
    <w:rsid w:val="003633FF"/>
    <w:rsid w:val="00365E78"/>
    <w:rsid w:val="00373C0F"/>
    <w:rsid w:val="003801B3"/>
    <w:rsid w:val="00385F41"/>
    <w:rsid w:val="0038730D"/>
    <w:rsid w:val="00394508"/>
    <w:rsid w:val="00397E04"/>
    <w:rsid w:val="003A4ABA"/>
    <w:rsid w:val="003B23A3"/>
    <w:rsid w:val="003C5250"/>
    <w:rsid w:val="003D5D99"/>
    <w:rsid w:val="003D79C3"/>
    <w:rsid w:val="003D7E54"/>
    <w:rsid w:val="003E4465"/>
    <w:rsid w:val="003E7402"/>
    <w:rsid w:val="003F258F"/>
    <w:rsid w:val="00402103"/>
    <w:rsid w:val="0040478A"/>
    <w:rsid w:val="00405AC3"/>
    <w:rsid w:val="004139E3"/>
    <w:rsid w:val="004146A5"/>
    <w:rsid w:val="004168FE"/>
    <w:rsid w:val="00427F0A"/>
    <w:rsid w:val="00431501"/>
    <w:rsid w:val="00432FA1"/>
    <w:rsid w:val="00437DC9"/>
    <w:rsid w:val="004444B4"/>
    <w:rsid w:val="00445D9B"/>
    <w:rsid w:val="004517F2"/>
    <w:rsid w:val="00460DBD"/>
    <w:rsid w:val="00466C98"/>
    <w:rsid w:val="004743C2"/>
    <w:rsid w:val="004A4288"/>
    <w:rsid w:val="004C1B00"/>
    <w:rsid w:val="004C1EE1"/>
    <w:rsid w:val="004C598A"/>
    <w:rsid w:val="004C7F3A"/>
    <w:rsid w:val="004E08D9"/>
    <w:rsid w:val="004F3D03"/>
    <w:rsid w:val="004F61CD"/>
    <w:rsid w:val="00500E94"/>
    <w:rsid w:val="005100C8"/>
    <w:rsid w:val="005106A9"/>
    <w:rsid w:val="00510B48"/>
    <w:rsid w:val="00512719"/>
    <w:rsid w:val="00514C19"/>
    <w:rsid w:val="005162A8"/>
    <w:rsid w:val="00521500"/>
    <w:rsid w:val="00522184"/>
    <w:rsid w:val="00526101"/>
    <w:rsid w:val="00531EE1"/>
    <w:rsid w:val="00533072"/>
    <w:rsid w:val="00534A4C"/>
    <w:rsid w:val="00536AC7"/>
    <w:rsid w:val="005429FC"/>
    <w:rsid w:val="0054508B"/>
    <w:rsid w:val="00547B35"/>
    <w:rsid w:val="0055358C"/>
    <w:rsid w:val="0056707F"/>
    <w:rsid w:val="00577F72"/>
    <w:rsid w:val="00581038"/>
    <w:rsid w:val="00582415"/>
    <w:rsid w:val="005865D8"/>
    <w:rsid w:val="00592C67"/>
    <w:rsid w:val="00594261"/>
    <w:rsid w:val="005951A5"/>
    <w:rsid w:val="005A2036"/>
    <w:rsid w:val="005A21B5"/>
    <w:rsid w:val="005A38FE"/>
    <w:rsid w:val="005A4BE2"/>
    <w:rsid w:val="005A72CE"/>
    <w:rsid w:val="005A73A9"/>
    <w:rsid w:val="005C0478"/>
    <w:rsid w:val="005D018D"/>
    <w:rsid w:val="005D06ED"/>
    <w:rsid w:val="005D3B6C"/>
    <w:rsid w:val="005D4FD3"/>
    <w:rsid w:val="005D5105"/>
    <w:rsid w:val="005D558A"/>
    <w:rsid w:val="005D5FCC"/>
    <w:rsid w:val="005D7102"/>
    <w:rsid w:val="005E2F45"/>
    <w:rsid w:val="005F77B3"/>
    <w:rsid w:val="005F7914"/>
    <w:rsid w:val="0060015C"/>
    <w:rsid w:val="006020BA"/>
    <w:rsid w:val="0061183F"/>
    <w:rsid w:val="00616DE5"/>
    <w:rsid w:val="00621209"/>
    <w:rsid w:val="00650A75"/>
    <w:rsid w:val="00655388"/>
    <w:rsid w:val="00661237"/>
    <w:rsid w:val="0067488B"/>
    <w:rsid w:val="00676B61"/>
    <w:rsid w:val="00683746"/>
    <w:rsid w:val="00687A20"/>
    <w:rsid w:val="00690BBC"/>
    <w:rsid w:val="00694179"/>
    <w:rsid w:val="006A764E"/>
    <w:rsid w:val="006A78D0"/>
    <w:rsid w:val="006B0DAF"/>
    <w:rsid w:val="006C23E7"/>
    <w:rsid w:val="006D0014"/>
    <w:rsid w:val="006D42B5"/>
    <w:rsid w:val="006E5301"/>
    <w:rsid w:val="006F1D6C"/>
    <w:rsid w:val="006F5501"/>
    <w:rsid w:val="007000D7"/>
    <w:rsid w:val="007070E0"/>
    <w:rsid w:val="00714CE8"/>
    <w:rsid w:val="00720923"/>
    <w:rsid w:val="00723374"/>
    <w:rsid w:val="00725935"/>
    <w:rsid w:val="0072665A"/>
    <w:rsid w:val="00737BE0"/>
    <w:rsid w:val="00742EAA"/>
    <w:rsid w:val="007468DF"/>
    <w:rsid w:val="007511AF"/>
    <w:rsid w:val="007516E4"/>
    <w:rsid w:val="00760FDD"/>
    <w:rsid w:val="00761000"/>
    <w:rsid w:val="00763759"/>
    <w:rsid w:val="00773B9F"/>
    <w:rsid w:val="007743D9"/>
    <w:rsid w:val="0078053D"/>
    <w:rsid w:val="0078239F"/>
    <w:rsid w:val="0078446D"/>
    <w:rsid w:val="00791AAB"/>
    <w:rsid w:val="0079209E"/>
    <w:rsid w:val="00797A56"/>
    <w:rsid w:val="007A2512"/>
    <w:rsid w:val="007B6622"/>
    <w:rsid w:val="007C66FE"/>
    <w:rsid w:val="007D1E0B"/>
    <w:rsid w:val="007D2497"/>
    <w:rsid w:val="007D298A"/>
    <w:rsid w:val="007D6466"/>
    <w:rsid w:val="007E413A"/>
    <w:rsid w:val="007E7524"/>
    <w:rsid w:val="007F0EDB"/>
    <w:rsid w:val="007F47DE"/>
    <w:rsid w:val="007F4B2F"/>
    <w:rsid w:val="007F5592"/>
    <w:rsid w:val="007F6408"/>
    <w:rsid w:val="00810CE7"/>
    <w:rsid w:val="00816FCD"/>
    <w:rsid w:val="00817A72"/>
    <w:rsid w:val="00821A55"/>
    <w:rsid w:val="00822DBA"/>
    <w:rsid w:val="00833C9F"/>
    <w:rsid w:val="00847E56"/>
    <w:rsid w:val="008535C3"/>
    <w:rsid w:val="00856C0B"/>
    <w:rsid w:val="0087321E"/>
    <w:rsid w:val="00874AEF"/>
    <w:rsid w:val="008806ED"/>
    <w:rsid w:val="00881656"/>
    <w:rsid w:val="00883580"/>
    <w:rsid w:val="00884AA2"/>
    <w:rsid w:val="008856BA"/>
    <w:rsid w:val="008966E5"/>
    <w:rsid w:val="0089708D"/>
    <w:rsid w:val="00897BC6"/>
    <w:rsid w:val="008B01E2"/>
    <w:rsid w:val="008B0FC4"/>
    <w:rsid w:val="008B4FDF"/>
    <w:rsid w:val="008B6702"/>
    <w:rsid w:val="008C50B0"/>
    <w:rsid w:val="008D4EE6"/>
    <w:rsid w:val="008D57FC"/>
    <w:rsid w:val="008E5C3D"/>
    <w:rsid w:val="008F363A"/>
    <w:rsid w:val="008F4C88"/>
    <w:rsid w:val="009021AA"/>
    <w:rsid w:val="0090364B"/>
    <w:rsid w:val="009045F4"/>
    <w:rsid w:val="00907A23"/>
    <w:rsid w:val="00910839"/>
    <w:rsid w:val="0092059A"/>
    <w:rsid w:val="0092183D"/>
    <w:rsid w:val="00921CAB"/>
    <w:rsid w:val="00932817"/>
    <w:rsid w:val="00933637"/>
    <w:rsid w:val="00940980"/>
    <w:rsid w:val="00943245"/>
    <w:rsid w:val="00944596"/>
    <w:rsid w:val="00944F08"/>
    <w:rsid w:val="00950ADB"/>
    <w:rsid w:val="0096014F"/>
    <w:rsid w:val="00965347"/>
    <w:rsid w:val="00973F86"/>
    <w:rsid w:val="00977609"/>
    <w:rsid w:val="009800C8"/>
    <w:rsid w:val="00981852"/>
    <w:rsid w:val="009827A3"/>
    <w:rsid w:val="009A17AD"/>
    <w:rsid w:val="009A25D2"/>
    <w:rsid w:val="009A3EDB"/>
    <w:rsid w:val="009B18F0"/>
    <w:rsid w:val="009B3919"/>
    <w:rsid w:val="009B52CB"/>
    <w:rsid w:val="009C149B"/>
    <w:rsid w:val="009C5EF8"/>
    <w:rsid w:val="009C79CB"/>
    <w:rsid w:val="009D013E"/>
    <w:rsid w:val="009E0A6B"/>
    <w:rsid w:val="009E2A9A"/>
    <w:rsid w:val="009E2E22"/>
    <w:rsid w:val="009F0308"/>
    <w:rsid w:val="009F0FED"/>
    <w:rsid w:val="00A04168"/>
    <w:rsid w:val="00A04E29"/>
    <w:rsid w:val="00A0565F"/>
    <w:rsid w:val="00A26B3B"/>
    <w:rsid w:val="00A548DB"/>
    <w:rsid w:val="00A60949"/>
    <w:rsid w:val="00A61268"/>
    <w:rsid w:val="00A63872"/>
    <w:rsid w:val="00A67B1F"/>
    <w:rsid w:val="00A701B8"/>
    <w:rsid w:val="00A7047F"/>
    <w:rsid w:val="00A72BFE"/>
    <w:rsid w:val="00A75986"/>
    <w:rsid w:val="00A76852"/>
    <w:rsid w:val="00A81B25"/>
    <w:rsid w:val="00A82286"/>
    <w:rsid w:val="00A850B8"/>
    <w:rsid w:val="00A86EC4"/>
    <w:rsid w:val="00A87D27"/>
    <w:rsid w:val="00A90683"/>
    <w:rsid w:val="00A94420"/>
    <w:rsid w:val="00A96ADB"/>
    <w:rsid w:val="00A96C83"/>
    <w:rsid w:val="00AA1974"/>
    <w:rsid w:val="00AA431F"/>
    <w:rsid w:val="00AA5F53"/>
    <w:rsid w:val="00AA6403"/>
    <w:rsid w:val="00AA6C15"/>
    <w:rsid w:val="00AB2354"/>
    <w:rsid w:val="00AB2FB9"/>
    <w:rsid w:val="00AB65AC"/>
    <w:rsid w:val="00AB7CCF"/>
    <w:rsid w:val="00AC0BF7"/>
    <w:rsid w:val="00AC1ECE"/>
    <w:rsid w:val="00AD0878"/>
    <w:rsid w:val="00AD25E5"/>
    <w:rsid w:val="00AD5DB4"/>
    <w:rsid w:val="00AD79AA"/>
    <w:rsid w:val="00AE3DE5"/>
    <w:rsid w:val="00AE7EAE"/>
    <w:rsid w:val="00AF14F5"/>
    <w:rsid w:val="00AF7DA1"/>
    <w:rsid w:val="00B016B6"/>
    <w:rsid w:val="00B0454B"/>
    <w:rsid w:val="00B101A6"/>
    <w:rsid w:val="00B10BF1"/>
    <w:rsid w:val="00B1234A"/>
    <w:rsid w:val="00B131FA"/>
    <w:rsid w:val="00B171F6"/>
    <w:rsid w:val="00B261ED"/>
    <w:rsid w:val="00B3199E"/>
    <w:rsid w:val="00B401C1"/>
    <w:rsid w:val="00B47711"/>
    <w:rsid w:val="00B53E60"/>
    <w:rsid w:val="00B56C1B"/>
    <w:rsid w:val="00B57E7A"/>
    <w:rsid w:val="00B64599"/>
    <w:rsid w:val="00B70528"/>
    <w:rsid w:val="00B77567"/>
    <w:rsid w:val="00B778F1"/>
    <w:rsid w:val="00B8391C"/>
    <w:rsid w:val="00B8504F"/>
    <w:rsid w:val="00B862F8"/>
    <w:rsid w:val="00B90259"/>
    <w:rsid w:val="00B97BFC"/>
    <w:rsid w:val="00BB3757"/>
    <w:rsid w:val="00BB79C6"/>
    <w:rsid w:val="00BC777E"/>
    <w:rsid w:val="00BD5DCC"/>
    <w:rsid w:val="00BE2875"/>
    <w:rsid w:val="00BE3C0E"/>
    <w:rsid w:val="00BF1CD2"/>
    <w:rsid w:val="00BF6FFC"/>
    <w:rsid w:val="00C107DB"/>
    <w:rsid w:val="00C15633"/>
    <w:rsid w:val="00C211A6"/>
    <w:rsid w:val="00C2271F"/>
    <w:rsid w:val="00C23413"/>
    <w:rsid w:val="00C2458B"/>
    <w:rsid w:val="00C31F87"/>
    <w:rsid w:val="00C33042"/>
    <w:rsid w:val="00C3549B"/>
    <w:rsid w:val="00C45411"/>
    <w:rsid w:val="00C52AA4"/>
    <w:rsid w:val="00C61491"/>
    <w:rsid w:val="00C63B69"/>
    <w:rsid w:val="00C71963"/>
    <w:rsid w:val="00C720B3"/>
    <w:rsid w:val="00C7420A"/>
    <w:rsid w:val="00C80C10"/>
    <w:rsid w:val="00C82F06"/>
    <w:rsid w:val="00C85A3F"/>
    <w:rsid w:val="00C85C3E"/>
    <w:rsid w:val="00C90EF6"/>
    <w:rsid w:val="00C9587C"/>
    <w:rsid w:val="00CA75C1"/>
    <w:rsid w:val="00CB0599"/>
    <w:rsid w:val="00CB20E7"/>
    <w:rsid w:val="00CB2523"/>
    <w:rsid w:val="00CB397E"/>
    <w:rsid w:val="00CB3B99"/>
    <w:rsid w:val="00CC2107"/>
    <w:rsid w:val="00CC59AE"/>
    <w:rsid w:val="00CC6C7A"/>
    <w:rsid w:val="00CD0113"/>
    <w:rsid w:val="00CD3D86"/>
    <w:rsid w:val="00CE18AB"/>
    <w:rsid w:val="00CE3075"/>
    <w:rsid w:val="00CE4FD3"/>
    <w:rsid w:val="00CE6119"/>
    <w:rsid w:val="00CE6628"/>
    <w:rsid w:val="00CF1030"/>
    <w:rsid w:val="00CF11DB"/>
    <w:rsid w:val="00CF78CE"/>
    <w:rsid w:val="00D05AF2"/>
    <w:rsid w:val="00D10704"/>
    <w:rsid w:val="00D13FBC"/>
    <w:rsid w:val="00D158C0"/>
    <w:rsid w:val="00D2219C"/>
    <w:rsid w:val="00D23270"/>
    <w:rsid w:val="00D247E0"/>
    <w:rsid w:val="00D25965"/>
    <w:rsid w:val="00D261AF"/>
    <w:rsid w:val="00D33B68"/>
    <w:rsid w:val="00D33BD2"/>
    <w:rsid w:val="00D36CE3"/>
    <w:rsid w:val="00D43102"/>
    <w:rsid w:val="00D47462"/>
    <w:rsid w:val="00D47E87"/>
    <w:rsid w:val="00D558B3"/>
    <w:rsid w:val="00D62FED"/>
    <w:rsid w:val="00D720B4"/>
    <w:rsid w:val="00D7246F"/>
    <w:rsid w:val="00D739BE"/>
    <w:rsid w:val="00D769A9"/>
    <w:rsid w:val="00DA23C0"/>
    <w:rsid w:val="00DA2771"/>
    <w:rsid w:val="00DA4368"/>
    <w:rsid w:val="00DA645E"/>
    <w:rsid w:val="00DC55B2"/>
    <w:rsid w:val="00DD1BC5"/>
    <w:rsid w:val="00DD401E"/>
    <w:rsid w:val="00DD4979"/>
    <w:rsid w:val="00DE38F5"/>
    <w:rsid w:val="00DF16CD"/>
    <w:rsid w:val="00DF2136"/>
    <w:rsid w:val="00DF48D7"/>
    <w:rsid w:val="00DF7E91"/>
    <w:rsid w:val="00E022E3"/>
    <w:rsid w:val="00E03CB6"/>
    <w:rsid w:val="00E04841"/>
    <w:rsid w:val="00E0503D"/>
    <w:rsid w:val="00E052AF"/>
    <w:rsid w:val="00E14CFA"/>
    <w:rsid w:val="00E164B3"/>
    <w:rsid w:val="00E2400A"/>
    <w:rsid w:val="00E277EB"/>
    <w:rsid w:val="00E30E13"/>
    <w:rsid w:val="00E316B3"/>
    <w:rsid w:val="00E348DA"/>
    <w:rsid w:val="00E47271"/>
    <w:rsid w:val="00E51F4B"/>
    <w:rsid w:val="00E572E4"/>
    <w:rsid w:val="00E64CC0"/>
    <w:rsid w:val="00E76FAC"/>
    <w:rsid w:val="00E7704C"/>
    <w:rsid w:val="00E77246"/>
    <w:rsid w:val="00E77642"/>
    <w:rsid w:val="00E82D31"/>
    <w:rsid w:val="00E83CFC"/>
    <w:rsid w:val="00E84EEA"/>
    <w:rsid w:val="00E943A7"/>
    <w:rsid w:val="00E95726"/>
    <w:rsid w:val="00E958B3"/>
    <w:rsid w:val="00EA2113"/>
    <w:rsid w:val="00EA41F1"/>
    <w:rsid w:val="00EA7B6F"/>
    <w:rsid w:val="00EB49D0"/>
    <w:rsid w:val="00EC08C5"/>
    <w:rsid w:val="00ED1141"/>
    <w:rsid w:val="00ED7C02"/>
    <w:rsid w:val="00EE1C9C"/>
    <w:rsid w:val="00EE630A"/>
    <w:rsid w:val="00EF1761"/>
    <w:rsid w:val="00EF36D7"/>
    <w:rsid w:val="00EF70E2"/>
    <w:rsid w:val="00F12A5A"/>
    <w:rsid w:val="00F1331A"/>
    <w:rsid w:val="00F20D58"/>
    <w:rsid w:val="00F219BE"/>
    <w:rsid w:val="00F27CD1"/>
    <w:rsid w:val="00F40FF8"/>
    <w:rsid w:val="00F42B6C"/>
    <w:rsid w:val="00F4308A"/>
    <w:rsid w:val="00F5290D"/>
    <w:rsid w:val="00F6589D"/>
    <w:rsid w:val="00F70ED4"/>
    <w:rsid w:val="00F746CE"/>
    <w:rsid w:val="00F82CF0"/>
    <w:rsid w:val="00F87BD2"/>
    <w:rsid w:val="00F93B0E"/>
    <w:rsid w:val="00F94528"/>
    <w:rsid w:val="00FA2880"/>
    <w:rsid w:val="00FA4135"/>
    <w:rsid w:val="00FA5667"/>
    <w:rsid w:val="00FB393D"/>
    <w:rsid w:val="00FC18AF"/>
    <w:rsid w:val="00FC6826"/>
    <w:rsid w:val="00FC6909"/>
    <w:rsid w:val="00FE013E"/>
    <w:rsid w:val="00FF56A6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69A760"/>
  <w15:docId w15:val="{DD0ECEE8-198B-4C3A-8116-55629335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74"/>
    <w:rPr>
      <w:rFonts w:cs="Cambria"/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Spacing1">
    <w:name w:val="No Spacing1"/>
    <w:link w:val="NoSpacingChar"/>
    <w:uiPriority w:val="99"/>
    <w:rsid w:val="002441B2"/>
    <w:rPr>
      <w:rFonts w:ascii="PMingLiU" w:eastAsia="PMingLiU"/>
      <w:sz w:val="22"/>
      <w:szCs w:val="22"/>
      <w:lang w:val="en-US" w:eastAsia="en-US"/>
    </w:rPr>
  </w:style>
  <w:style w:type="character" w:customStyle="1" w:styleId="NoSpacingChar">
    <w:name w:val="No Spacing Char"/>
    <w:link w:val="NoSpacing1"/>
    <w:uiPriority w:val="99"/>
    <w:locked/>
    <w:rsid w:val="002441B2"/>
    <w:rPr>
      <w:rFonts w:ascii="PMingLiU" w:eastAsia="PMingLiU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2441B2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2441B2"/>
    <w:pPr>
      <w:tabs>
        <w:tab w:val="center" w:pos="4320"/>
        <w:tab w:val="right" w:pos="8640"/>
      </w:tabs>
    </w:pPr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441B2"/>
    <w:rPr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441B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customStyle="1" w:styleId="Textodocumento">
    <w:name w:val="Texto documento"/>
    <w:uiPriority w:val="99"/>
    <w:rsid w:val="002441B2"/>
    <w:rPr>
      <w:rFonts w:ascii="BookmanOldStyle" w:hAnsi="BookmanOldStyle" w:cs="BookmanOldStyle"/>
      <w:sz w:val="22"/>
      <w:szCs w:val="22"/>
      <w:lang w:val="es-ES_tradnl"/>
    </w:rPr>
  </w:style>
  <w:style w:type="paragraph" w:styleId="Textoindependiente">
    <w:name w:val="Body Text"/>
    <w:basedOn w:val="Normal"/>
    <w:link w:val="TextoindependienteCar"/>
    <w:uiPriority w:val="99"/>
    <w:rsid w:val="00AB2354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 w:cs="Arial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AB2354"/>
    <w:rPr>
      <w:rFonts w:ascii="Arial" w:hAnsi="Arial" w:cs="Arial"/>
      <w:sz w:val="24"/>
      <w:szCs w:val="24"/>
      <w:lang w:val="es-ES_tradnl" w:eastAsia="es-ES"/>
    </w:rPr>
  </w:style>
  <w:style w:type="character" w:styleId="Hipervnculo">
    <w:name w:val="Hyperlink"/>
    <w:basedOn w:val="Fuentedeprrafopredeter"/>
    <w:uiPriority w:val="99"/>
    <w:rsid w:val="00C2458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168F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4508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508B"/>
    <w:rPr>
      <w:rFonts w:ascii="Tahoma" w:hAnsi="Tahoma" w:cs="Tahoma"/>
      <w:sz w:val="16"/>
      <w:szCs w:val="16"/>
      <w:lang w:val="en-US" w:eastAsia="en-US"/>
    </w:rPr>
  </w:style>
  <w:style w:type="table" w:styleId="Tablaconcuadrcula">
    <w:name w:val="Table Grid"/>
    <w:basedOn w:val="Tablanormal"/>
    <w:locked/>
    <w:rsid w:val="00C80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E9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0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.saludambiental@misalud.go.c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sti&#243;n%20Aguas%20Residuales\Oficios%20sobre%20Aguas%20Residuales\A&#241;o%202013\DPAH-UASSAH-%20-2013%20(Informaci&#243;n%20sobre%20reuni&#243;n%20reglamento%20%20excensi&#242;n%20de%20impuestos%20STAR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B5891-884C-4AA8-9F2D-6999D1EB6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DPAH-UASSAH- -2013 (Información sobre reunión reglamento  excensiòn de impuestos STAR)</Template>
  <TotalTime>43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DDEI-UMI-096-09</vt:lpstr>
    </vt:vector>
  </TitlesOfParts>
  <Company>Ministerio de Salud</Company>
  <LinksUpToDate>false</LinksUpToDate>
  <CharactersWithSpaces>1078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mailto:avillalobos@ministeriodesalud.go.cr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DDEI-UMI-096-09</dc:title>
  <dc:creator>JUAN CARLOS OREAMUNO</dc:creator>
  <cp:lastModifiedBy>Ana Victoria Giusti Mendez</cp:lastModifiedBy>
  <cp:revision>6</cp:revision>
  <cp:lastPrinted>2016-02-09T19:45:00Z</cp:lastPrinted>
  <dcterms:created xsi:type="dcterms:W3CDTF">2020-09-29T18:54:00Z</dcterms:created>
  <dcterms:modified xsi:type="dcterms:W3CDTF">2021-03-02T18:24:00Z</dcterms:modified>
</cp:coreProperties>
</file>