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FFC" w:rsidRDefault="00BF6FFC" w:rsidP="003F1539">
      <w:pPr>
        <w:rPr>
          <w:szCs w:val="28"/>
          <w:lang w:val="es-CR"/>
        </w:rPr>
      </w:pPr>
    </w:p>
    <w:p w:rsidR="003F1539" w:rsidRPr="00037E53" w:rsidRDefault="003F1539" w:rsidP="003F1539">
      <w:pPr>
        <w:jc w:val="center"/>
        <w:rPr>
          <w:b/>
          <w:sz w:val="32"/>
          <w:szCs w:val="32"/>
          <w:lang w:val="es-CR"/>
        </w:rPr>
      </w:pPr>
      <w:r w:rsidRPr="00037E53">
        <w:rPr>
          <w:b/>
          <w:sz w:val="32"/>
          <w:szCs w:val="32"/>
          <w:lang w:val="es-CR"/>
        </w:rPr>
        <w:t>FORMULARIO</w:t>
      </w:r>
      <w:r w:rsidR="00F558E0">
        <w:rPr>
          <w:b/>
          <w:sz w:val="32"/>
          <w:szCs w:val="32"/>
          <w:lang w:val="es-CR"/>
        </w:rPr>
        <w:t xml:space="preserve"> DE </w:t>
      </w:r>
      <w:r w:rsidRPr="00037E53">
        <w:rPr>
          <w:b/>
          <w:sz w:val="32"/>
          <w:szCs w:val="32"/>
          <w:lang w:val="es-CR"/>
        </w:rPr>
        <w:t>REGISTRO DE</w:t>
      </w:r>
    </w:p>
    <w:p w:rsidR="003F1539" w:rsidRPr="00037E53" w:rsidRDefault="003F1539" w:rsidP="003F1539">
      <w:pPr>
        <w:jc w:val="center"/>
        <w:rPr>
          <w:b/>
          <w:sz w:val="32"/>
          <w:szCs w:val="32"/>
          <w:lang w:val="es-CR"/>
        </w:rPr>
      </w:pPr>
      <w:r w:rsidRPr="00037E53">
        <w:rPr>
          <w:b/>
          <w:sz w:val="32"/>
          <w:szCs w:val="32"/>
          <w:lang w:val="es-CR"/>
        </w:rPr>
        <w:t>RESPONSABLE  DE EVALUACIÓN DE CALDERAS</w:t>
      </w:r>
    </w:p>
    <w:p w:rsidR="003F1539" w:rsidRDefault="003F1539" w:rsidP="003F1539">
      <w:pPr>
        <w:rPr>
          <w:b/>
          <w:sz w:val="32"/>
          <w:szCs w:val="32"/>
          <w:lang w:val="es-CR"/>
        </w:rPr>
      </w:pPr>
    </w:p>
    <w:p w:rsidR="00F558E0" w:rsidRPr="00F558E0" w:rsidRDefault="00F558E0" w:rsidP="00F558E0">
      <w:pPr>
        <w:jc w:val="both"/>
        <w:rPr>
          <w:rFonts w:asciiTheme="minorHAnsi" w:eastAsia="Calibri" w:hAnsiTheme="minorHAnsi" w:cstheme="minorHAnsi"/>
          <w:i/>
          <w:sz w:val="20"/>
          <w:szCs w:val="20"/>
          <w:lang w:eastAsia="es-CR"/>
        </w:rPr>
      </w:pPr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El “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Formulario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Registro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de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Responsable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de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Evaluación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de Calderas”,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debe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ser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entregado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en el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Ministerio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de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Salud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, en la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Plataforma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de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Servicio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de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Atención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al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Cliente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de los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tres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niveles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de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gestión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,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quien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se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encargará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de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recibir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el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trámite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conforme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a los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protocolos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establecidos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y a la </w:t>
      </w:r>
      <w:proofErr w:type="spellStart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>Ley</w:t>
      </w:r>
      <w:proofErr w:type="spellEnd"/>
      <w:r w:rsidRPr="00F558E0">
        <w:rPr>
          <w:rFonts w:asciiTheme="minorHAnsi" w:eastAsia="Calibri" w:hAnsiTheme="minorHAnsi" w:cstheme="minorHAnsi"/>
          <w:i/>
          <w:sz w:val="20"/>
          <w:szCs w:val="20"/>
          <w:lang w:eastAsia="es-CR"/>
        </w:rPr>
        <w:t xml:space="preserve"> No. 8220.</w:t>
      </w:r>
    </w:p>
    <w:p w:rsidR="00F558E0" w:rsidRDefault="00F558E0" w:rsidP="003F1539">
      <w:pPr>
        <w:rPr>
          <w:b/>
          <w:sz w:val="32"/>
          <w:szCs w:val="32"/>
          <w:lang w:val="es-CR"/>
        </w:rPr>
      </w:pPr>
    </w:p>
    <w:tbl>
      <w:tblPr>
        <w:tblStyle w:val="Tablaconcuadrcula"/>
        <w:tblW w:w="0" w:type="auto"/>
        <w:tblLook w:val="04A0"/>
      </w:tblPr>
      <w:tblGrid>
        <w:gridCol w:w="2428"/>
        <w:gridCol w:w="2429"/>
        <w:gridCol w:w="2451"/>
        <w:gridCol w:w="2431"/>
      </w:tblGrid>
      <w:tr w:rsidR="005E5DDE" w:rsidRPr="00165EF4" w:rsidTr="005E5DDE">
        <w:tc>
          <w:tcPr>
            <w:tcW w:w="9739" w:type="dxa"/>
            <w:gridSpan w:val="4"/>
          </w:tcPr>
          <w:p w:rsidR="005E5DDE" w:rsidRDefault="005E5DDE" w:rsidP="003F1539">
            <w:pPr>
              <w:rPr>
                <w:szCs w:val="28"/>
                <w:lang w:val="es-CR"/>
              </w:rPr>
            </w:pPr>
            <w:r>
              <w:rPr>
                <w:szCs w:val="28"/>
                <w:lang w:val="es-CR"/>
              </w:rPr>
              <w:t>Apellidos y nombre del solicitante:</w:t>
            </w:r>
          </w:p>
        </w:tc>
      </w:tr>
      <w:tr w:rsidR="005E5DDE" w:rsidTr="005E5DDE">
        <w:tc>
          <w:tcPr>
            <w:tcW w:w="2428" w:type="dxa"/>
            <w:vMerge w:val="restart"/>
          </w:tcPr>
          <w:p w:rsidR="005E5DDE" w:rsidRDefault="005E5DDE" w:rsidP="003F1539">
            <w:pPr>
              <w:rPr>
                <w:szCs w:val="28"/>
                <w:lang w:val="es-CR"/>
              </w:rPr>
            </w:pPr>
            <w:r>
              <w:rPr>
                <w:szCs w:val="28"/>
                <w:lang w:val="es-CR"/>
              </w:rPr>
              <w:t>Número de cédula:</w:t>
            </w:r>
          </w:p>
          <w:p w:rsidR="005E5DDE" w:rsidRDefault="005E5DDE" w:rsidP="003F1539">
            <w:pPr>
              <w:rPr>
                <w:szCs w:val="28"/>
                <w:lang w:val="es-CR"/>
              </w:rPr>
            </w:pPr>
          </w:p>
          <w:p w:rsidR="005E5DDE" w:rsidRDefault="005E5DDE" w:rsidP="003F1539">
            <w:pPr>
              <w:rPr>
                <w:szCs w:val="28"/>
                <w:lang w:val="es-CR"/>
              </w:rPr>
            </w:pPr>
          </w:p>
        </w:tc>
        <w:tc>
          <w:tcPr>
            <w:tcW w:w="7311" w:type="dxa"/>
            <w:gridSpan w:val="3"/>
          </w:tcPr>
          <w:p w:rsidR="005E5DDE" w:rsidRPr="003F1539" w:rsidRDefault="005E5DDE" w:rsidP="003F1539">
            <w:pPr>
              <w:jc w:val="center"/>
              <w:rPr>
                <w:b/>
                <w:szCs w:val="28"/>
                <w:lang w:val="es-CR"/>
              </w:rPr>
            </w:pPr>
            <w:r w:rsidRPr="003F1539">
              <w:rPr>
                <w:b/>
                <w:szCs w:val="28"/>
                <w:lang w:val="es-CR"/>
              </w:rPr>
              <w:t>Información para notificaciones</w:t>
            </w:r>
          </w:p>
        </w:tc>
      </w:tr>
      <w:tr w:rsidR="005E5DDE" w:rsidTr="005E5DDE">
        <w:tc>
          <w:tcPr>
            <w:tcW w:w="2428" w:type="dxa"/>
            <w:vMerge/>
          </w:tcPr>
          <w:p w:rsidR="005E5DDE" w:rsidRDefault="005E5DDE" w:rsidP="003F1539">
            <w:pPr>
              <w:rPr>
                <w:szCs w:val="28"/>
                <w:lang w:val="es-CR"/>
              </w:rPr>
            </w:pPr>
          </w:p>
        </w:tc>
        <w:tc>
          <w:tcPr>
            <w:tcW w:w="2429" w:type="dxa"/>
          </w:tcPr>
          <w:p w:rsidR="005E5DDE" w:rsidRDefault="005E5DDE" w:rsidP="003D6C7C">
            <w:pPr>
              <w:rPr>
                <w:szCs w:val="28"/>
                <w:lang w:val="es-CR"/>
              </w:rPr>
            </w:pPr>
            <w:r>
              <w:rPr>
                <w:szCs w:val="28"/>
                <w:lang w:val="es-CR"/>
              </w:rPr>
              <w:t xml:space="preserve">Teléfonos: </w:t>
            </w:r>
          </w:p>
        </w:tc>
        <w:tc>
          <w:tcPr>
            <w:tcW w:w="2451" w:type="dxa"/>
          </w:tcPr>
          <w:p w:rsidR="005E5DDE" w:rsidRDefault="005E5DDE" w:rsidP="003D6C7C">
            <w:pPr>
              <w:rPr>
                <w:szCs w:val="28"/>
                <w:lang w:val="es-CR"/>
              </w:rPr>
            </w:pPr>
            <w:r>
              <w:rPr>
                <w:szCs w:val="28"/>
                <w:lang w:val="es-CR"/>
              </w:rPr>
              <w:t>Fax :</w:t>
            </w:r>
          </w:p>
        </w:tc>
        <w:tc>
          <w:tcPr>
            <w:tcW w:w="2431" w:type="dxa"/>
          </w:tcPr>
          <w:p w:rsidR="005E5DDE" w:rsidRDefault="005E5DDE" w:rsidP="00F81021">
            <w:pPr>
              <w:rPr>
                <w:szCs w:val="28"/>
                <w:lang w:val="es-CR"/>
              </w:rPr>
            </w:pPr>
            <w:r>
              <w:rPr>
                <w:szCs w:val="28"/>
                <w:lang w:val="es-CR"/>
              </w:rPr>
              <w:t>e-mail:</w:t>
            </w:r>
          </w:p>
        </w:tc>
      </w:tr>
      <w:tr w:rsidR="005E5DDE" w:rsidTr="005E5DDE">
        <w:tc>
          <w:tcPr>
            <w:tcW w:w="9739" w:type="dxa"/>
            <w:gridSpan w:val="4"/>
          </w:tcPr>
          <w:p w:rsidR="005E5DDE" w:rsidRDefault="005E5DDE" w:rsidP="003F1539">
            <w:pPr>
              <w:jc w:val="center"/>
              <w:rPr>
                <w:szCs w:val="28"/>
                <w:lang w:val="es-CR"/>
              </w:rPr>
            </w:pPr>
            <w:r>
              <w:rPr>
                <w:szCs w:val="28"/>
                <w:lang w:val="es-CR"/>
              </w:rPr>
              <w:t>Dirección</w:t>
            </w:r>
          </w:p>
        </w:tc>
      </w:tr>
      <w:tr w:rsidR="005E5DDE" w:rsidTr="005E5DDE">
        <w:tc>
          <w:tcPr>
            <w:tcW w:w="2428" w:type="dxa"/>
          </w:tcPr>
          <w:p w:rsidR="005E5DDE" w:rsidRDefault="005E5DDE" w:rsidP="003F1539">
            <w:pPr>
              <w:rPr>
                <w:szCs w:val="28"/>
                <w:lang w:val="es-CR"/>
              </w:rPr>
            </w:pPr>
            <w:r>
              <w:rPr>
                <w:szCs w:val="28"/>
                <w:lang w:val="es-CR"/>
              </w:rPr>
              <w:t>Provincia:</w:t>
            </w:r>
          </w:p>
        </w:tc>
        <w:tc>
          <w:tcPr>
            <w:tcW w:w="2429" w:type="dxa"/>
          </w:tcPr>
          <w:p w:rsidR="005E5DDE" w:rsidRDefault="005E5DDE" w:rsidP="003F1539">
            <w:pPr>
              <w:rPr>
                <w:szCs w:val="28"/>
                <w:lang w:val="es-CR"/>
              </w:rPr>
            </w:pPr>
            <w:r>
              <w:rPr>
                <w:szCs w:val="28"/>
                <w:lang w:val="es-CR"/>
              </w:rPr>
              <w:t>Cantón:</w:t>
            </w:r>
          </w:p>
        </w:tc>
        <w:tc>
          <w:tcPr>
            <w:tcW w:w="2451" w:type="dxa"/>
          </w:tcPr>
          <w:p w:rsidR="005E5DDE" w:rsidRDefault="005E5DDE" w:rsidP="003F1539">
            <w:pPr>
              <w:rPr>
                <w:szCs w:val="28"/>
                <w:lang w:val="es-CR"/>
              </w:rPr>
            </w:pPr>
            <w:r>
              <w:rPr>
                <w:szCs w:val="28"/>
                <w:lang w:val="es-CR"/>
              </w:rPr>
              <w:t>Distrito:</w:t>
            </w:r>
          </w:p>
        </w:tc>
        <w:tc>
          <w:tcPr>
            <w:tcW w:w="2431" w:type="dxa"/>
          </w:tcPr>
          <w:p w:rsidR="005E5DDE" w:rsidRDefault="005E5DDE" w:rsidP="003F1539">
            <w:pPr>
              <w:rPr>
                <w:szCs w:val="28"/>
                <w:lang w:val="es-CR"/>
              </w:rPr>
            </w:pPr>
            <w:r>
              <w:rPr>
                <w:szCs w:val="28"/>
                <w:lang w:val="es-CR"/>
              </w:rPr>
              <w:t>Otras señas:</w:t>
            </w:r>
          </w:p>
          <w:p w:rsidR="005E5DDE" w:rsidRDefault="005E5DDE" w:rsidP="003F1539">
            <w:pPr>
              <w:rPr>
                <w:szCs w:val="28"/>
                <w:lang w:val="es-CR"/>
              </w:rPr>
            </w:pPr>
          </w:p>
          <w:p w:rsidR="005E5DDE" w:rsidRDefault="005E5DDE" w:rsidP="003F1539">
            <w:pPr>
              <w:rPr>
                <w:szCs w:val="28"/>
                <w:lang w:val="es-CR"/>
              </w:rPr>
            </w:pPr>
          </w:p>
        </w:tc>
      </w:tr>
      <w:tr w:rsidR="005E5DDE" w:rsidTr="005E5DDE">
        <w:tc>
          <w:tcPr>
            <w:tcW w:w="4857" w:type="dxa"/>
            <w:gridSpan w:val="2"/>
          </w:tcPr>
          <w:p w:rsidR="005E5DDE" w:rsidRDefault="005E5DDE" w:rsidP="003F1539">
            <w:pPr>
              <w:rPr>
                <w:szCs w:val="28"/>
                <w:lang w:val="es-CR"/>
              </w:rPr>
            </w:pPr>
            <w:r>
              <w:rPr>
                <w:szCs w:val="28"/>
                <w:lang w:val="es-CR"/>
              </w:rPr>
              <w:t xml:space="preserve">Profesión: </w:t>
            </w:r>
          </w:p>
        </w:tc>
        <w:tc>
          <w:tcPr>
            <w:tcW w:w="4882" w:type="dxa"/>
            <w:gridSpan w:val="2"/>
          </w:tcPr>
          <w:p w:rsidR="005E5DDE" w:rsidRDefault="005E5DDE" w:rsidP="003F1539">
            <w:pPr>
              <w:rPr>
                <w:szCs w:val="28"/>
                <w:lang w:val="es-CR"/>
              </w:rPr>
            </w:pPr>
            <w:r>
              <w:rPr>
                <w:szCs w:val="28"/>
                <w:lang w:val="es-CR"/>
              </w:rPr>
              <w:t>Especialidad:</w:t>
            </w:r>
          </w:p>
          <w:p w:rsidR="005E5DDE" w:rsidRDefault="005E5DDE" w:rsidP="003F1539">
            <w:pPr>
              <w:rPr>
                <w:szCs w:val="28"/>
                <w:lang w:val="es-CR"/>
              </w:rPr>
            </w:pPr>
          </w:p>
        </w:tc>
      </w:tr>
      <w:tr w:rsidR="005E5DDE" w:rsidTr="005E5DDE">
        <w:tc>
          <w:tcPr>
            <w:tcW w:w="4857" w:type="dxa"/>
            <w:gridSpan w:val="2"/>
          </w:tcPr>
          <w:p w:rsidR="005E5DDE" w:rsidRDefault="005E5DDE" w:rsidP="003F1539">
            <w:pPr>
              <w:rPr>
                <w:szCs w:val="28"/>
                <w:lang w:val="es-CR"/>
              </w:rPr>
            </w:pPr>
            <w:r>
              <w:rPr>
                <w:szCs w:val="28"/>
                <w:lang w:val="es-CR"/>
              </w:rPr>
              <w:t>Número de colegiado:</w:t>
            </w:r>
          </w:p>
        </w:tc>
        <w:tc>
          <w:tcPr>
            <w:tcW w:w="4882" w:type="dxa"/>
            <w:gridSpan w:val="2"/>
          </w:tcPr>
          <w:p w:rsidR="005E5DDE" w:rsidRDefault="005E5DDE" w:rsidP="003F1539">
            <w:pPr>
              <w:rPr>
                <w:szCs w:val="28"/>
                <w:lang w:val="es-CR"/>
              </w:rPr>
            </w:pPr>
            <w:r>
              <w:rPr>
                <w:szCs w:val="28"/>
                <w:lang w:val="es-CR"/>
              </w:rPr>
              <w:t>SELLO:</w:t>
            </w:r>
          </w:p>
          <w:p w:rsidR="005E5DDE" w:rsidRDefault="005E5DDE" w:rsidP="003F1539">
            <w:pPr>
              <w:rPr>
                <w:szCs w:val="28"/>
                <w:lang w:val="es-CR"/>
              </w:rPr>
            </w:pPr>
          </w:p>
          <w:p w:rsidR="005E5DDE" w:rsidRDefault="005E5DDE" w:rsidP="003F1539">
            <w:pPr>
              <w:rPr>
                <w:szCs w:val="28"/>
                <w:lang w:val="es-CR"/>
              </w:rPr>
            </w:pPr>
          </w:p>
          <w:p w:rsidR="005E5DDE" w:rsidRDefault="005E5DDE" w:rsidP="003F1539">
            <w:pPr>
              <w:rPr>
                <w:szCs w:val="28"/>
                <w:lang w:val="es-CR"/>
              </w:rPr>
            </w:pPr>
          </w:p>
        </w:tc>
      </w:tr>
      <w:tr w:rsidR="005E5DDE" w:rsidTr="005E5DDE">
        <w:tc>
          <w:tcPr>
            <w:tcW w:w="4857" w:type="dxa"/>
            <w:gridSpan w:val="2"/>
          </w:tcPr>
          <w:p w:rsidR="005E5DDE" w:rsidRDefault="005E5DDE" w:rsidP="003F1539">
            <w:pPr>
              <w:rPr>
                <w:szCs w:val="28"/>
                <w:lang w:val="es-CR"/>
              </w:rPr>
            </w:pPr>
          </w:p>
          <w:p w:rsidR="005E5DDE" w:rsidRDefault="005E5DDE" w:rsidP="00165EF4">
            <w:pPr>
              <w:jc w:val="center"/>
              <w:rPr>
                <w:b/>
                <w:szCs w:val="28"/>
                <w:lang w:val="es-CR"/>
              </w:rPr>
            </w:pPr>
            <w:r>
              <w:rPr>
                <w:b/>
                <w:szCs w:val="28"/>
                <w:lang w:val="es-CR"/>
              </w:rPr>
              <w:t>___________________________</w:t>
            </w:r>
          </w:p>
          <w:p w:rsidR="005E5DDE" w:rsidRDefault="005E5DDE" w:rsidP="00165EF4">
            <w:pPr>
              <w:jc w:val="center"/>
              <w:rPr>
                <w:szCs w:val="28"/>
                <w:lang w:val="es-CR"/>
              </w:rPr>
            </w:pPr>
            <w:r>
              <w:rPr>
                <w:b/>
                <w:szCs w:val="28"/>
                <w:lang w:val="es-CR"/>
              </w:rPr>
              <w:t>Fecha:</w:t>
            </w:r>
          </w:p>
          <w:p w:rsidR="005E5DDE" w:rsidRDefault="005E5DDE" w:rsidP="00165EF4">
            <w:pPr>
              <w:jc w:val="center"/>
              <w:rPr>
                <w:szCs w:val="28"/>
                <w:lang w:val="es-CR"/>
              </w:rPr>
            </w:pPr>
          </w:p>
          <w:p w:rsidR="005E5DDE" w:rsidRDefault="005E5DDE" w:rsidP="003F1539">
            <w:pPr>
              <w:rPr>
                <w:szCs w:val="28"/>
                <w:lang w:val="es-CR"/>
              </w:rPr>
            </w:pPr>
          </w:p>
        </w:tc>
        <w:tc>
          <w:tcPr>
            <w:tcW w:w="4882" w:type="dxa"/>
            <w:gridSpan w:val="2"/>
          </w:tcPr>
          <w:p w:rsidR="005E5DDE" w:rsidRDefault="005E5DDE" w:rsidP="00165EF4">
            <w:pPr>
              <w:jc w:val="center"/>
              <w:rPr>
                <w:b/>
                <w:szCs w:val="28"/>
                <w:lang w:val="es-CR"/>
              </w:rPr>
            </w:pPr>
          </w:p>
          <w:p w:rsidR="005E5DDE" w:rsidRDefault="005E5DDE" w:rsidP="00165EF4">
            <w:pPr>
              <w:jc w:val="center"/>
              <w:rPr>
                <w:b/>
                <w:szCs w:val="28"/>
                <w:lang w:val="es-CR"/>
              </w:rPr>
            </w:pPr>
            <w:r>
              <w:rPr>
                <w:b/>
                <w:szCs w:val="28"/>
                <w:lang w:val="es-CR"/>
              </w:rPr>
              <w:t>__________________________________</w:t>
            </w:r>
          </w:p>
          <w:p w:rsidR="005E5DDE" w:rsidRDefault="005E5DDE" w:rsidP="00165EF4">
            <w:pPr>
              <w:rPr>
                <w:szCs w:val="28"/>
                <w:lang w:val="es-CR"/>
              </w:rPr>
            </w:pPr>
            <w:r>
              <w:rPr>
                <w:b/>
                <w:szCs w:val="28"/>
                <w:lang w:val="es-CR"/>
              </w:rPr>
              <w:t xml:space="preserve">                     Firma del solicitante</w:t>
            </w:r>
          </w:p>
        </w:tc>
      </w:tr>
      <w:tr w:rsidR="005E5DDE" w:rsidRPr="00165EF4" w:rsidTr="005E5DDE">
        <w:tc>
          <w:tcPr>
            <w:tcW w:w="9739" w:type="dxa"/>
            <w:gridSpan w:val="4"/>
          </w:tcPr>
          <w:p w:rsidR="005E5DDE" w:rsidRPr="005E5DDE" w:rsidRDefault="005E5DDE" w:rsidP="003F1539">
            <w:pPr>
              <w:jc w:val="center"/>
              <w:rPr>
                <w:b/>
                <w:szCs w:val="28"/>
                <w:lang w:val="es-CR"/>
              </w:rPr>
            </w:pPr>
            <w:r w:rsidRPr="005E5DDE">
              <w:rPr>
                <w:b/>
                <w:szCs w:val="28"/>
                <w:lang w:val="es-CR"/>
              </w:rPr>
              <w:t>SOLO PARA USO DE OFICINA</w:t>
            </w:r>
          </w:p>
        </w:tc>
      </w:tr>
      <w:tr w:rsidR="005E5DDE" w:rsidTr="005E5DDE">
        <w:tc>
          <w:tcPr>
            <w:tcW w:w="4857" w:type="dxa"/>
            <w:gridSpan w:val="2"/>
          </w:tcPr>
          <w:p w:rsidR="005E5DDE" w:rsidRDefault="005E5DDE" w:rsidP="003F1539">
            <w:pPr>
              <w:rPr>
                <w:szCs w:val="28"/>
                <w:lang w:val="es-CR"/>
              </w:rPr>
            </w:pPr>
            <w:r>
              <w:rPr>
                <w:szCs w:val="28"/>
                <w:lang w:val="es-CR"/>
              </w:rPr>
              <w:t>Registro asignado:</w:t>
            </w:r>
          </w:p>
          <w:p w:rsidR="005E5DDE" w:rsidRDefault="005E5DDE" w:rsidP="003F1539">
            <w:pPr>
              <w:rPr>
                <w:szCs w:val="28"/>
                <w:lang w:val="es-CR"/>
              </w:rPr>
            </w:pPr>
          </w:p>
          <w:p w:rsidR="005E5DDE" w:rsidRDefault="005E5DDE" w:rsidP="003F1539">
            <w:pPr>
              <w:rPr>
                <w:szCs w:val="28"/>
                <w:lang w:val="es-CR"/>
              </w:rPr>
            </w:pPr>
          </w:p>
        </w:tc>
        <w:tc>
          <w:tcPr>
            <w:tcW w:w="4882" w:type="dxa"/>
            <w:gridSpan w:val="2"/>
          </w:tcPr>
          <w:p w:rsidR="005E5DDE" w:rsidRDefault="005E5DDE" w:rsidP="003F1539">
            <w:pPr>
              <w:rPr>
                <w:szCs w:val="28"/>
                <w:lang w:val="es-CR"/>
              </w:rPr>
            </w:pPr>
            <w:r>
              <w:rPr>
                <w:szCs w:val="28"/>
                <w:lang w:val="es-CR"/>
              </w:rPr>
              <w:t>Rige a partir de :</w:t>
            </w:r>
          </w:p>
        </w:tc>
      </w:tr>
      <w:tr w:rsidR="005E5DDE" w:rsidRPr="007E30E1" w:rsidTr="005E5DDE">
        <w:trPr>
          <w:trHeight w:val="340"/>
        </w:trPr>
        <w:tc>
          <w:tcPr>
            <w:tcW w:w="4857" w:type="dxa"/>
            <w:gridSpan w:val="2"/>
          </w:tcPr>
          <w:p w:rsidR="005E5DDE" w:rsidRPr="007E30E1" w:rsidRDefault="005E5DDE" w:rsidP="00B24D0A">
            <w:pPr>
              <w:tabs>
                <w:tab w:val="left" w:pos="5040"/>
              </w:tabs>
              <w:snapToGrid w:val="0"/>
              <w:rPr>
                <w:b/>
              </w:rPr>
            </w:pPr>
            <w:proofErr w:type="spellStart"/>
            <w:r>
              <w:rPr>
                <w:b/>
                <w:sz w:val="22"/>
              </w:rPr>
              <w:t>Medio</w:t>
            </w:r>
            <w:proofErr w:type="spellEnd"/>
            <w:r>
              <w:rPr>
                <w:b/>
                <w:sz w:val="22"/>
              </w:rPr>
              <w:t xml:space="preserve"> de </w:t>
            </w:r>
            <w:proofErr w:type="spellStart"/>
            <w:r>
              <w:rPr>
                <w:b/>
                <w:sz w:val="22"/>
              </w:rPr>
              <w:t>notificación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elegido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para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recibir</w:t>
            </w:r>
            <w:proofErr w:type="spellEnd"/>
            <w:r>
              <w:rPr>
                <w:b/>
                <w:sz w:val="22"/>
              </w:rPr>
              <w:t xml:space="preserve"> la </w:t>
            </w:r>
            <w:proofErr w:type="spellStart"/>
            <w:r>
              <w:rPr>
                <w:b/>
                <w:sz w:val="22"/>
              </w:rPr>
              <w:t>resolución</w:t>
            </w:r>
            <w:proofErr w:type="spellEnd"/>
            <w:r>
              <w:rPr>
                <w:b/>
                <w:sz w:val="22"/>
              </w:rPr>
              <w:t xml:space="preserve"> del </w:t>
            </w:r>
            <w:proofErr w:type="spellStart"/>
            <w:r>
              <w:rPr>
                <w:b/>
                <w:sz w:val="22"/>
              </w:rPr>
              <w:t>trámite</w:t>
            </w:r>
            <w:proofErr w:type="spellEnd"/>
            <w:r>
              <w:rPr>
                <w:b/>
                <w:sz w:val="22"/>
              </w:rPr>
              <w:t>:</w:t>
            </w:r>
          </w:p>
        </w:tc>
        <w:tc>
          <w:tcPr>
            <w:tcW w:w="4882" w:type="dxa"/>
            <w:gridSpan w:val="2"/>
          </w:tcPr>
          <w:p w:rsidR="005E5DDE" w:rsidRPr="007E30E1" w:rsidRDefault="005E5DDE" w:rsidP="00B24D0A">
            <w:pPr>
              <w:tabs>
                <w:tab w:val="left" w:pos="5040"/>
              </w:tabs>
              <w:snapToGrid w:val="0"/>
            </w:pPr>
          </w:p>
        </w:tc>
      </w:tr>
      <w:tr w:rsidR="005E5DDE" w:rsidRPr="007E30E1" w:rsidTr="005E5DDE">
        <w:trPr>
          <w:trHeight w:val="340"/>
        </w:trPr>
        <w:tc>
          <w:tcPr>
            <w:tcW w:w="4857" w:type="dxa"/>
            <w:gridSpan w:val="2"/>
          </w:tcPr>
          <w:p w:rsidR="005E5DDE" w:rsidRPr="00454EBE" w:rsidRDefault="005E5DDE" w:rsidP="00B24D0A">
            <w:pPr>
              <w:tabs>
                <w:tab w:val="left" w:pos="5040"/>
              </w:tabs>
              <w:snapToGrid w:val="0"/>
              <w:rPr>
                <w:i/>
                <w:color w:val="000000"/>
              </w:rPr>
            </w:pPr>
            <w:r>
              <w:rPr>
                <w:i/>
                <w:sz w:val="22"/>
              </w:rPr>
              <w:t>E</w:t>
            </w:r>
            <w:r w:rsidRPr="00453049">
              <w:rPr>
                <w:i/>
                <w:sz w:val="22"/>
              </w:rPr>
              <w:t xml:space="preserve">l </w:t>
            </w:r>
            <w:proofErr w:type="spellStart"/>
            <w:r w:rsidRPr="00453049">
              <w:rPr>
                <w:i/>
                <w:sz w:val="22"/>
              </w:rPr>
              <w:t>usuario</w:t>
            </w:r>
            <w:proofErr w:type="spellEnd"/>
            <w:r w:rsidRPr="00453049">
              <w:rPr>
                <w:i/>
                <w:sz w:val="22"/>
              </w:rPr>
              <w:t xml:space="preserve"> </w:t>
            </w:r>
            <w:proofErr w:type="spellStart"/>
            <w:r w:rsidRPr="00453049">
              <w:rPr>
                <w:i/>
                <w:sz w:val="22"/>
              </w:rPr>
              <w:t>debe</w:t>
            </w:r>
            <w:proofErr w:type="spellEnd"/>
            <w:r w:rsidRPr="00453049">
              <w:rPr>
                <w:i/>
                <w:sz w:val="22"/>
              </w:rPr>
              <w:t xml:space="preserve"> </w:t>
            </w:r>
            <w:proofErr w:type="spellStart"/>
            <w:r w:rsidRPr="00453049">
              <w:rPr>
                <w:i/>
                <w:sz w:val="22"/>
              </w:rPr>
              <w:t>anotar</w:t>
            </w:r>
            <w:proofErr w:type="spellEnd"/>
            <w:r w:rsidRPr="00453049"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c</w:t>
            </w:r>
            <w:r w:rsidRPr="00453049">
              <w:rPr>
                <w:i/>
                <w:sz w:val="22"/>
              </w:rPr>
              <w:t>laramente</w:t>
            </w:r>
            <w:proofErr w:type="spellEnd"/>
            <w:r w:rsidRPr="00453049">
              <w:rPr>
                <w:i/>
                <w:sz w:val="22"/>
              </w:rPr>
              <w:t xml:space="preserve"> el </w:t>
            </w:r>
            <w:proofErr w:type="spellStart"/>
            <w:r w:rsidRPr="00453049">
              <w:rPr>
                <w:i/>
                <w:sz w:val="22"/>
              </w:rPr>
              <w:t>medio</w:t>
            </w:r>
            <w:proofErr w:type="spellEnd"/>
            <w:r w:rsidRPr="00453049">
              <w:rPr>
                <w:i/>
                <w:sz w:val="22"/>
              </w:rPr>
              <w:t xml:space="preserve"> de </w:t>
            </w:r>
            <w:proofErr w:type="spellStart"/>
            <w:r w:rsidRPr="00453049">
              <w:rPr>
                <w:i/>
                <w:sz w:val="22"/>
              </w:rPr>
              <w:t>notificación</w:t>
            </w:r>
            <w:proofErr w:type="spellEnd"/>
            <w:r w:rsidRPr="00454EBE">
              <w:rPr>
                <w:i/>
                <w:sz w:val="22"/>
              </w:rPr>
              <w:t>:</w:t>
            </w:r>
          </w:p>
        </w:tc>
        <w:tc>
          <w:tcPr>
            <w:tcW w:w="4882" w:type="dxa"/>
            <w:gridSpan w:val="2"/>
          </w:tcPr>
          <w:p w:rsidR="005E5DDE" w:rsidRPr="00454EBE" w:rsidRDefault="005E5DDE" w:rsidP="00B24D0A">
            <w:pPr>
              <w:tabs>
                <w:tab w:val="left" w:pos="5040"/>
              </w:tabs>
              <w:snapToGrid w:val="0"/>
              <w:rPr>
                <w:i/>
                <w:color w:val="000000"/>
              </w:rPr>
            </w:pPr>
          </w:p>
        </w:tc>
      </w:tr>
    </w:tbl>
    <w:p w:rsidR="003F1539" w:rsidRDefault="003F1539" w:rsidP="003F1539">
      <w:pPr>
        <w:rPr>
          <w:szCs w:val="28"/>
          <w:lang w:val="es-CR"/>
        </w:rPr>
      </w:pPr>
    </w:p>
    <w:p w:rsidR="00165EF4" w:rsidRDefault="00165EF4" w:rsidP="00165EF4">
      <w:pPr>
        <w:rPr>
          <w:szCs w:val="28"/>
          <w:lang w:val="es-CR"/>
        </w:rPr>
      </w:pPr>
      <w:r>
        <w:rPr>
          <w:szCs w:val="28"/>
          <w:lang w:val="es-CR"/>
        </w:rPr>
        <w:t>Adjuntar documento</w:t>
      </w:r>
      <w:r w:rsidRPr="00165EF4">
        <w:rPr>
          <w:rFonts w:asciiTheme="minorHAnsi" w:hAnsiTheme="minorHAnsi" w:cs="Tahoma"/>
          <w:lang w:val="es-CR"/>
        </w:rPr>
        <w:t xml:space="preserve"> </w:t>
      </w:r>
      <w:r>
        <w:rPr>
          <w:rFonts w:asciiTheme="minorHAnsi" w:hAnsiTheme="minorHAnsi" w:cs="Tahoma"/>
          <w:lang w:val="es-CR"/>
        </w:rPr>
        <w:t xml:space="preserve">de recomendación emitido por </w:t>
      </w:r>
      <w:r>
        <w:rPr>
          <w:szCs w:val="28"/>
          <w:lang w:val="es-CR"/>
        </w:rPr>
        <w:t xml:space="preserve">el Colegio Profesional </w:t>
      </w:r>
      <w:r>
        <w:rPr>
          <w:rFonts w:asciiTheme="minorHAnsi" w:hAnsiTheme="minorHAnsi" w:cs="Tahoma"/>
          <w:lang w:val="es-CR"/>
        </w:rPr>
        <w:t>que corresponda en el cual faculte al interesado a ejercer las funciones de Responsable de Evaluación de Calderas.</w:t>
      </w:r>
    </w:p>
    <w:p w:rsidR="003F1539" w:rsidRPr="003F1539" w:rsidRDefault="003F1539" w:rsidP="003F1539">
      <w:pPr>
        <w:jc w:val="center"/>
        <w:rPr>
          <w:b/>
          <w:szCs w:val="28"/>
          <w:lang w:val="es-CR"/>
        </w:rPr>
      </w:pPr>
    </w:p>
    <w:p w:rsidR="003F1539" w:rsidRPr="003F1539" w:rsidRDefault="003F1539" w:rsidP="003F1539">
      <w:pPr>
        <w:jc w:val="center"/>
        <w:rPr>
          <w:b/>
          <w:szCs w:val="28"/>
          <w:lang w:val="es-CR"/>
        </w:rPr>
      </w:pPr>
    </w:p>
    <w:p w:rsidR="003F1539" w:rsidRPr="003F1539" w:rsidRDefault="003F1539" w:rsidP="003F1539">
      <w:pPr>
        <w:jc w:val="center"/>
        <w:rPr>
          <w:b/>
          <w:szCs w:val="28"/>
          <w:lang w:val="es-C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51"/>
      </w:tblGrid>
      <w:tr w:rsidR="003F1539" w:rsidRPr="00165EF4" w:rsidTr="003F1539">
        <w:tc>
          <w:tcPr>
            <w:tcW w:w="9851" w:type="dxa"/>
          </w:tcPr>
          <w:p w:rsidR="003F1539" w:rsidRPr="003F1539" w:rsidRDefault="003F1539" w:rsidP="003F1539">
            <w:pPr>
              <w:jc w:val="center"/>
              <w:rPr>
                <w:rFonts w:ascii="Univers" w:hAnsi="Univers"/>
                <w:sz w:val="28"/>
                <w:szCs w:val="28"/>
                <w:lang w:val="es-ES"/>
              </w:rPr>
            </w:pPr>
            <w:r w:rsidRPr="003F1539">
              <w:rPr>
                <w:rFonts w:ascii="Univers" w:hAnsi="Univers"/>
                <w:b/>
                <w:sz w:val="28"/>
                <w:szCs w:val="28"/>
                <w:lang w:val="es-ES"/>
              </w:rPr>
              <w:t>El arriba firmante declara que la información contenida en la presente solicitud y los documentos adjuntos es verídica.</w:t>
            </w:r>
          </w:p>
        </w:tc>
      </w:tr>
    </w:tbl>
    <w:p w:rsidR="003F1539" w:rsidRPr="003F1539" w:rsidRDefault="003F1539" w:rsidP="003F1539">
      <w:pPr>
        <w:jc w:val="center"/>
        <w:rPr>
          <w:sz w:val="28"/>
          <w:szCs w:val="28"/>
          <w:lang w:val="es-ES"/>
        </w:rPr>
      </w:pPr>
    </w:p>
    <w:sectPr w:rsidR="003F1539" w:rsidRPr="003F1539" w:rsidSect="009021AA">
      <w:headerReference w:type="default" r:id="rId8"/>
      <w:footerReference w:type="first" r:id="rId9"/>
      <w:pgSz w:w="12240" w:h="15840"/>
      <w:pgMar w:top="1134" w:right="1134" w:bottom="1134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65F" w:rsidRDefault="00B6265F">
      <w:r>
        <w:separator/>
      </w:r>
    </w:p>
  </w:endnote>
  <w:endnote w:type="continuationSeparator" w:id="0">
    <w:p w:rsidR="00B6265F" w:rsidRDefault="00B626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DE4" w:rsidRDefault="002C3DE4" w:rsidP="00526101">
    <w:pPr>
      <w:pStyle w:val="Piedepgina"/>
      <w:jc w:val="center"/>
      <w:rPr>
        <w:rFonts w:ascii="Myriad Pro" w:hAnsi="Myriad Pro" w:cs="Myriad Pro"/>
        <w:b/>
        <w:bCs/>
        <w:i/>
        <w:iCs/>
      </w:rPr>
    </w:pPr>
  </w:p>
  <w:p w:rsidR="002C3DE4" w:rsidRPr="00EF36D7" w:rsidRDefault="002C3DE4" w:rsidP="00526101">
    <w:pPr>
      <w:pStyle w:val="Piedepgina"/>
      <w:jc w:val="center"/>
      <w:rPr>
        <w:rFonts w:ascii="Myriad Pro" w:hAnsi="Myriad Pro" w:cs="Myriad Pro"/>
        <w:b/>
        <w:bCs/>
        <w:i/>
        <w:iCs/>
      </w:rPr>
    </w:pPr>
  </w:p>
  <w:p w:rsidR="002C3DE4" w:rsidRDefault="002C3DE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65F" w:rsidRDefault="00B6265F">
      <w:r>
        <w:separator/>
      </w:r>
    </w:p>
  </w:footnote>
  <w:footnote w:type="continuationSeparator" w:id="0">
    <w:p w:rsidR="00B6265F" w:rsidRDefault="00B626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DE4" w:rsidRPr="00714CE8" w:rsidRDefault="002C3DE4">
    <w:pPr>
      <w:pStyle w:val="Encabezado"/>
      <w:jc w:val="right"/>
      <w:rPr>
        <w:rFonts w:asciiTheme="majorHAnsi" w:hAnsiTheme="majorHAnsi"/>
        <w:i/>
        <w:iCs/>
        <w:sz w:val="20"/>
        <w:szCs w:val="20"/>
      </w:rPr>
    </w:pPr>
    <w:r w:rsidRPr="00714CE8">
      <w:rPr>
        <w:rFonts w:asciiTheme="majorHAnsi" w:hAnsiTheme="majorHAnsi"/>
        <w:i/>
        <w:iCs/>
        <w:sz w:val="20"/>
        <w:szCs w:val="20"/>
      </w:rPr>
      <w:t xml:space="preserve">Página </w:t>
    </w:r>
    <w:r w:rsidR="003310CC" w:rsidRPr="00714CE8">
      <w:rPr>
        <w:rFonts w:asciiTheme="majorHAnsi" w:hAnsiTheme="majorHAnsi"/>
        <w:b/>
        <w:bCs/>
        <w:i/>
        <w:iCs/>
        <w:sz w:val="20"/>
        <w:szCs w:val="20"/>
      </w:rPr>
      <w:fldChar w:fldCharType="begin"/>
    </w:r>
    <w:r w:rsidRPr="00714CE8">
      <w:rPr>
        <w:rFonts w:asciiTheme="majorHAnsi" w:hAnsiTheme="majorHAnsi"/>
        <w:b/>
        <w:bCs/>
        <w:i/>
        <w:iCs/>
        <w:sz w:val="20"/>
        <w:szCs w:val="20"/>
      </w:rPr>
      <w:instrText>PAGE</w:instrText>
    </w:r>
    <w:r w:rsidR="003310CC" w:rsidRPr="00714CE8">
      <w:rPr>
        <w:rFonts w:asciiTheme="majorHAnsi" w:hAnsiTheme="majorHAnsi"/>
        <w:b/>
        <w:bCs/>
        <w:i/>
        <w:iCs/>
        <w:sz w:val="20"/>
        <w:szCs w:val="20"/>
      </w:rPr>
      <w:fldChar w:fldCharType="separate"/>
    </w:r>
    <w:r w:rsidR="00F558E0">
      <w:rPr>
        <w:rFonts w:asciiTheme="majorHAnsi" w:hAnsiTheme="majorHAnsi"/>
        <w:b/>
        <w:bCs/>
        <w:i/>
        <w:iCs/>
        <w:noProof/>
        <w:sz w:val="20"/>
        <w:szCs w:val="20"/>
      </w:rPr>
      <w:t>2</w:t>
    </w:r>
    <w:r w:rsidR="003310CC" w:rsidRPr="00714CE8">
      <w:rPr>
        <w:rFonts w:asciiTheme="majorHAnsi" w:hAnsiTheme="majorHAnsi"/>
        <w:b/>
        <w:bCs/>
        <w:i/>
        <w:iCs/>
        <w:sz w:val="20"/>
        <w:szCs w:val="20"/>
      </w:rPr>
      <w:fldChar w:fldCharType="end"/>
    </w:r>
    <w:r w:rsidRPr="00714CE8">
      <w:rPr>
        <w:rFonts w:asciiTheme="majorHAnsi" w:hAnsiTheme="majorHAnsi"/>
        <w:i/>
        <w:iCs/>
        <w:sz w:val="20"/>
        <w:szCs w:val="20"/>
      </w:rPr>
      <w:t xml:space="preserve"> de </w:t>
    </w:r>
    <w:r w:rsidR="003310CC" w:rsidRPr="00714CE8">
      <w:rPr>
        <w:rFonts w:asciiTheme="majorHAnsi" w:hAnsiTheme="majorHAnsi"/>
        <w:b/>
        <w:bCs/>
        <w:i/>
        <w:iCs/>
        <w:sz w:val="20"/>
        <w:szCs w:val="20"/>
      </w:rPr>
      <w:fldChar w:fldCharType="begin"/>
    </w:r>
    <w:r w:rsidRPr="00714CE8">
      <w:rPr>
        <w:rFonts w:asciiTheme="majorHAnsi" w:hAnsiTheme="majorHAnsi"/>
        <w:b/>
        <w:bCs/>
        <w:i/>
        <w:iCs/>
        <w:sz w:val="20"/>
        <w:szCs w:val="20"/>
      </w:rPr>
      <w:instrText>NUMPAGES</w:instrText>
    </w:r>
    <w:r w:rsidR="003310CC" w:rsidRPr="00714CE8">
      <w:rPr>
        <w:rFonts w:asciiTheme="majorHAnsi" w:hAnsiTheme="majorHAnsi"/>
        <w:b/>
        <w:bCs/>
        <w:i/>
        <w:iCs/>
        <w:sz w:val="20"/>
        <w:szCs w:val="20"/>
      </w:rPr>
      <w:fldChar w:fldCharType="separate"/>
    </w:r>
    <w:r w:rsidR="009A597B">
      <w:rPr>
        <w:rFonts w:asciiTheme="majorHAnsi" w:hAnsiTheme="majorHAnsi"/>
        <w:b/>
        <w:bCs/>
        <w:i/>
        <w:iCs/>
        <w:noProof/>
        <w:sz w:val="20"/>
        <w:szCs w:val="20"/>
      </w:rPr>
      <w:t>1</w:t>
    </w:r>
    <w:r w:rsidR="003310CC" w:rsidRPr="00714CE8">
      <w:rPr>
        <w:rFonts w:asciiTheme="majorHAnsi" w:hAnsiTheme="majorHAnsi"/>
        <w:b/>
        <w:bCs/>
        <w:i/>
        <w:iCs/>
        <w:sz w:val="20"/>
        <w:szCs w:val="20"/>
      </w:rPr>
      <w:fldChar w:fldCharType="end"/>
    </w:r>
  </w:p>
  <w:p w:rsidR="002C3DE4" w:rsidRDefault="002C3DE4" w:rsidP="00F87BD2">
    <w:pPr>
      <w:pStyle w:val="Encabezado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6E4FE0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FFFFFF7C"/>
    <w:multiLevelType w:val="singleLevel"/>
    <w:tmpl w:val="B89EF8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ACE670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04A6F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B8E249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261EC7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>
    <w:nsid w:val="FFFFFF81"/>
    <w:multiLevelType w:val="singleLevel"/>
    <w:tmpl w:val="09985B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>
    <w:nsid w:val="FFFFFF82"/>
    <w:multiLevelType w:val="singleLevel"/>
    <w:tmpl w:val="232219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>
    <w:nsid w:val="FFFFFF83"/>
    <w:multiLevelType w:val="singleLevel"/>
    <w:tmpl w:val="3E98D7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>
    <w:nsid w:val="FFFFFF88"/>
    <w:multiLevelType w:val="singleLevel"/>
    <w:tmpl w:val="1C58D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3C8408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06DB25FF"/>
    <w:multiLevelType w:val="hybridMultilevel"/>
    <w:tmpl w:val="62A01DFA"/>
    <w:lvl w:ilvl="0" w:tplc="140A0019">
      <w:start w:val="1"/>
      <w:numFmt w:val="lowerLetter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8623B27"/>
    <w:multiLevelType w:val="hybridMultilevel"/>
    <w:tmpl w:val="94B4544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455893"/>
    <w:multiLevelType w:val="hybridMultilevel"/>
    <w:tmpl w:val="B3FC7442"/>
    <w:lvl w:ilvl="0" w:tplc="140A000F">
      <w:start w:val="1"/>
      <w:numFmt w:val="decimal"/>
      <w:lvlText w:val="%1."/>
      <w:lvlJc w:val="left"/>
      <w:pPr>
        <w:ind w:left="774" w:hanging="360"/>
      </w:pPr>
    </w:lvl>
    <w:lvl w:ilvl="1" w:tplc="140A0019" w:tentative="1">
      <w:start w:val="1"/>
      <w:numFmt w:val="lowerLetter"/>
      <w:lvlText w:val="%2."/>
      <w:lvlJc w:val="left"/>
      <w:pPr>
        <w:ind w:left="1494" w:hanging="360"/>
      </w:pPr>
    </w:lvl>
    <w:lvl w:ilvl="2" w:tplc="140A001B" w:tentative="1">
      <w:start w:val="1"/>
      <w:numFmt w:val="lowerRoman"/>
      <w:lvlText w:val="%3."/>
      <w:lvlJc w:val="right"/>
      <w:pPr>
        <w:ind w:left="2214" w:hanging="180"/>
      </w:pPr>
    </w:lvl>
    <w:lvl w:ilvl="3" w:tplc="140A000F" w:tentative="1">
      <w:start w:val="1"/>
      <w:numFmt w:val="decimal"/>
      <w:lvlText w:val="%4."/>
      <w:lvlJc w:val="left"/>
      <w:pPr>
        <w:ind w:left="2934" w:hanging="360"/>
      </w:pPr>
    </w:lvl>
    <w:lvl w:ilvl="4" w:tplc="140A0019" w:tentative="1">
      <w:start w:val="1"/>
      <w:numFmt w:val="lowerLetter"/>
      <w:lvlText w:val="%5."/>
      <w:lvlJc w:val="left"/>
      <w:pPr>
        <w:ind w:left="3654" w:hanging="360"/>
      </w:pPr>
    </w:lvl>
    <w:lvl w:ilvl="5" w:tplc="140A001B" w:tentative="1">
      <w:start w:val="1"/>
      <w:numFmt w:val="lowerRoman"/>
      <w:lvlText w:val="%6."/>
      <w:lvlJc w:val="right"/>
      <w:pPr>
        <w:ind w:left="4374" w:hanging="180"/>
      </w:pPr>
    </w:lvl>
    <w:lvl w:ilvl="6" w:tplc="140A000F" w:tentative="1">
      <w:start w:val="1"/>
      <w:numFmt w:val="decimal"/>
      <w:lvlText w:val="%7."/>
      <w:lvlJc w:val="left"/>
      <w:pPr>
        <w:ind w:left="5094" w:hanging="360"/>
      </w:pPr>
    </w:lvl>
    <w:lvl w:ilvl="7" w:tplc="140A0019" w:tentative="1">
      <w:start w:val="1"/>
      <w:numFmt w:val="lowerLetter"/>
      <w:lvlText w:val="%8."/>
      <w:lvlJc w:val="left"/>
      <w:pPr>
        <w:ind w:left="5814" w:hanging="360"/>
      </w:pPr>
    </w:lvl>
    <w:lvl w:ilvl="8" w:tplc="140A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4">
    <w:nsid w:val="117B4811"/>
    <w:multiLevelType w:val="hybridMultilevel"/>
    <w:tmpl w:val="FBD6FEB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CD75CE"/>
    <w:multiLevelType w:val="hybridMultilevel"/>
    <w:tmpl w:val="267A6152"/>
    <w:lvl w:ilvl="0" w:tplc="19F2BC34">
      <w:start w:val="6"/>
      <w:numFmt w:val="bullet"/>
      <w:lvlText w:val="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1E1C3E46"/>
    <w:multiLevelType w:val="hybridMultilevel"/>
    <w:tmpl w:val="6B06535A"/>
    <w:lvl w:ilvl="0" w:tplc="4CBEA36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25456FE5"/>
    <w:multiLevelType w:val="hybridMultilevel"/>
    <w:tmpl w:val="F2EA7ED2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6BB192C"/>
    <w:multiLevelType w:val="hybridMultilevel"/>
    <w:tmpl w:val="22F6A01E"/>
    <w:lvl w:ilvl="0" w:tplc="067C0C1A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A2800D7"/>
    <w:multiLevelType w:val="hybridMultilevel"/>
    <w:tmpl w:val="C48A960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B3244D"/>
    <w:multiLevelType w:val="hybridMultilevel"/>
    <w:tmpl w:val="7A885502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FFC084D"/>
    <w:multiLevelType w:val="hybridMultilevel"/>
    <w:tmpl w:val="B8B6B4E0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0817ACD"/>
    <w:multiLevelType w:val="hybridMultilevel"/>
    <w:tmpl w:val="BD5016FA"/>
    <w:lvl w:ilvl="0" w:tplc="140A000F">
      <w:start w:val="1"/>
      <w:numFmt w:val="decimal"/>
      <w:lvlText w:val="%1.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E051879"/>
    <w:multiLevelType w:val="hybridMultilevel"/>
    <w:tmpl w:val="2BF485A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144ECB"/>
    <w:multiLevelType w:val="hybridMultilevel"/>
    <w:tmpl w:val="FFD2CF42"/>
    <w:lvl w:ilvl="0" w:tplc="140A0019">
      <w:start w:val="1"/>
      <w:numFmt w:val="lowerLetter"/>
      <w:lvlText w:val="%1.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EAD251E"/>
    <w:multiLevelType w:val="hybridMultilevel"/>
    <w:tmpl w:val="3FD2DCFA"/>
    <w:lvl w:ilvl="0" w:tplc="DD5EF6B8">
      <w:start w:val="1"/>
      <w:numFmt w:val="bullet"/>
      <w:lvlText w:val=""/>
      <w:lvlJc w:val="left"/>
      <w:pPr>
        <w:ind w:left="144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3A73059"/>
    <w:multiLevelType w:val="hybridMultilevel"/>
    <w:tmpl w:val="1E54EB4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0E33DE"/>
    <w:multiLevelType w:val="hybridMultilevel"/>
    <w:tmpl w:val="390ABF8C"/>
    <w:lvl w:ilvl="0" w:tplc="DD5EF6B8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9A3455"/>
    <w:multiLevelType w:val="hybridMultilevel"/>
    <w:tmpl w:val="CCC89F0C"/>
    <w:lvl w:ilvl="0" w:tplc="DD5EF6B8">
      <w:start w:val="1"/>
      <w:numFmt w:val="bullet"/>
      <w:lvlText w:val=""/>
      <w:lvlJc w:val="left"/>
      <w:pPr>
        <w:ind w:left="93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9">
    <w:nsid w:val="4D8F38D1"/>
    <w:multiLevelType w:val="hybridMultilevel"/>
    <w:tmpl w:val="B71A0F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2C300E"/>
    <w:multiLevelType w:val="hybridMultilevel"/>
    <w:tmpl w:val="8AA4574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2D6E64"/>
    <w:multiLevelType w:val="hybridMultilevel"/>
    <w:tmpl w:val="30C09FCA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C07FCF"/>
    <w:multiLevelType w:val="hybridMultilevel"/>
    <w:tmpl w:val="FE34DEB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2143DB"/>
    <w:multiLevelType w:val="hybridMultilevel"/>
    <w:tmpl w:val="B486FB26"/>
    <w:lvl w:ilvl="0" w:tplc="DD5EF6B8">
      <w:start w:val="1"/>
      <w:numFmt w:val="bullet"/>
      <w:lvlText w:val=""/>
      <w:lvlJc w:val="left"/>
      <w:pPr>
        <w:ind w:left="77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4">
    <w:nsid w:val="592A56DD"/>
    <w:multiLevelType w:val="hybridMultilevel"/>
    <w:tmpl w:val="DF2C22B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6FE042E6">
      <w:start w:val="1"/>
      <w:numFmt w:val="lowerLetter"/>
      <w:lvlText w:val="%2."/>
      <w:lvlJc w:val="left"/>
      <w:pPr>
        <w:ind w:left="1440" w:hanging="360"/>
      </w:pPr>
      <w:rPr>
        <w:rFonts w:cs="Tahoma"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092714"/>
    <w:multiLevelType w:val="hybridMultilevel"/>
    <w:tmpl w:val="D6A4F272"/>
    <w:lvl w:ilvl="0" w:tplc="DD5EF6B8">
      <w:start w:val="1"/>
      <w:numFmt w:val="bullet"/>
      <w:lvlText w:val=""/>
      <w:lvlJc w:val="left"/>
      <w:pPr>
        <w:ind w:left="144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C6F4BE1"/>
    <w:multiLevelType w:val="hybridMultilevel"/>
    <w:tmpl w:val="5B263210"/>
    <w:lvl w:ilvl="0" w:tplc="DD5EF6B8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EF083C"/>
    <w:multiLevelType w:val="hybridMultilevel"/>
    <w:tmpl w:val="3662B2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ED14B7"/>
    <w:multiLevelType w:val="hybridMultilevel"/>
    <w:tmpl w:val="C2EA4708"/>
    <w:lvl w:ilvl="0" w:tplc="DD5EF6B8">
      <w:start w:val="1"/>
      <w:numFmt w:val="bullet"/>
      <w:lvlText w:val=""/>
      <w:lvlJc w:val="left"/>
      <w:pPr>
        <w:ind w:left="1485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9">
    <w:nsid w:val="66784DCC"/>
    <w:multiLevelType w:val="hybridMultilevel"/>
    <w:tmpl w:val="37AC47C2"/>
    <w:lvl w:ilvl="0" w:tplc="140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2B96903"/>
    <w:multiLevelType w:val="hybridMultilevel"/>
    <w:tmpl w:val="1382E22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C579F4"/>
    <w:multiLevelType w:val="hybridMultilevel"/>
    <w:tmpl w:val="44782A28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>
      <w:start w:val="1"/>
      <w:numFmt w:val="lowerLetter"/>
      <w:lvlText w:val="%2."/>
      <w:lvlJc w:val="left"/>
      <w:pPr>
        <w:ind w:left="2160" w:hanging="360"/>
      </w:pPr>
    </w:lvl>
    <w:lvl w:ilvl="2" w:tplc="140A001B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E7E0B94"/>
    <w:multiLevelType w:val="hybridMultilevel"/>
    <w:tmpl w:val="CF3E0882"/>
    <w:lvl w:ilvl="0" w:tplc="140A0015">
      <w:start w:val="1"/>
      <w:numFmt w:val="upp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9F4371"/>
    <w:multiLevelType w:val="hybridMultilevel"/>
    <w:tmpl w:val="F8964E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2"/>
  </w:num>
  <w:num w:numId="13">
    <w:abstractNumId w:val="38"/>
  </w:num>
  <w:num w:numId="14">
    <w:abstractNumId w:val="26"/>
  </w:num>
  <w:num w:numId="15">
    <w:abstractNumId w:val="30"/>
  </w:num>
  <w:num w:numId="16">
    <w:abstractNumId w:val="25"/>
  </w:num>
  <w:num w:numId="17">
    <w:abstractNumId w:val="42"/>
  </w:num>
  <w:num w:numId="18">
    <w:abstractNumId w:val="20"/>
  </w:num>
  <w:num w:numId="19">
    <w:abstractNumId w:val="17"/>
  </w:num>
  <w:num w:numId="20">
    <w:abstractNumId w:val="19"/>
  </w:num>
  <w:num w:numId="21">
    <w:abstractNumId w:val="28"/>
  </w:num>
  <w:num w:numId="22">
    <w:abstractNumId w:val="40"/>
  </w:num>
  <w:num w:numId="23">
    <w:abstractNumId w:val="23"/>
  </w:num>
  <w:num w:numId="24">
    <w:abstractNumId w:val="14"/>
  </w:num>
  <w:num w:numId="25">
    <w:abstractNumId w:val="18"/>
  </w:num>
  <w:num w:numId="26">
    <w:abstractNumId w:val="24"/>
  </w:num>
  <w:num w:numId="27">
    <w:abstractNumId w:val="11"/>
  </w:num>
  <w:num w:numId="28">
    <w:abstractNumId w:val="39"/>
  </w:num>
  <w:num w:numId="29">
    <w:abstractNumId w:val="13"/>
  </w:num>
  <w:num w:numId="30">
    <w:abstractNumId w:val="33"/>
  </w:num>
  <w:num w:numId="31">
    <w:abstractNumId w:val="31"/>
  </w:num>
  <w:num w:numId="32">
    <w:abstractNumId w:val="37"/>
  </w:num>
  <w:num w:numId="33">
    <w:abstractNumId w:val="27"/>
  </w:num>
  <w:num w:numId="34">
    <w:abstractNumId w:val="35"/>
  </w:num>
  <w:num w:numId="35">
    <w:abstractNumId w:val="12"/>
  </w:num>
  <w:num w:numId="36">
    <w:abstractNumId w:val="36"/>
  </w:num>
  <w:num w:numId="37">
    <w:abstractNumId w:val="32"/>
  </w:num>
  <w:num w:numId="38">
    <w:abstractNumId w:val="15"/>
  </w:num>
  <w:num w:numId="39">
    <w:abstractNumId w:val="16"/>
  </w:num>
  <w:num w:numId="40">
    <w:abstractNumId w:val="41"/>
  </w:num>
  <w:num w:numId="41">
    <w:abstractNumId w:val="34"/>
  </w:num>
  <w:num w:numId="42">
    <w:abstractNumId w:val="43"/>
  </w:num>
  <w:num w:numId="43">
    <w:abstractNumId w:val="29"/>
  </w:num>
  <w:num w:numId="4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attachedTemplate r:id="rId1"/>
  <w:defaultTabStop w:val="720"/>
  <w:hyphenationZone w:val="425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/>
  <w:rsids>
    <w:rsidRoot w:val="007743D9"/>
    <w:rsid w:val="000012FF"/>
    <w:rsid w:val="00002010"/>
    <w:rsid w:val="00003EA4"/>
    <w:rsid w:val="000042C6"/>
    <w:rsid w:val="000072A8"/>
    <w:rsid w:val="00014A4B"/>
    <w:rsid w:val="00017BDB"/>
    <w:rsid w:val="000315DF"/>
    <w:rsid w:val="00033BDE"/>
    <w:rsid w:val="000361C1"/>
    <w:rsid w:val="00037E53"/>
    <w:rsid w:val="0004085F"/>
    <w:rsid w:val="00046EDA"/>
    <w:rsid w:val="000612E2"/>
    <w:rsid w:val="00086C49"/>
    <w:rsid w:val="00086F98"/>
    <w:rsid w:val="000A2D72"/>
    <w:rsid w:val="000A6A89"/>
    <w:rsid w:val="000B3977"/>
    <w:rsid w:val="000C0C97"/>
    <w:rsid w:val="000C2B5D"/>
    <w:rsid w:val="000C5782"/>
    <w:rsid w:val="000C607C"/>
    <w:rsid w:val="000C7531"/>
    <w:rsid w:val="000D34FA"/>
    <w:rsid w:val="000F25C8"/>
    <w:rsid w:val="000F4928"/>
    <w:rsid w:val="000F6145"/>
    <w:rsid w:val="000F6263"/>
    <w:rsid w:val="00100E0E"/>
    <w:rsid w:val="001021FD"/>
    <w:rsid w:val="001042DD"/>
    <w:rsid w:val="001231B9"/>
    <w:rsid w:val="001243A6"/>
    <w:rsid w:val="001271C2"/>
    <w:rsid w:val="001323CE"/>
    <w:rsid w:val="00134CDD"/>
    <w:rsid w:val="00135051"/>
    <w:rsid w:val="001362E1"/>
    <w:rsid w:val="001374D8"/>
    <w:rsid w:val="00164A14"/>
    <w:rsid w:val="00165EF4"/>
    <w:rsid w:val="0017012F"/>
    <w:rsid w:val="00176F06"/>
    <w:rsid w:val="00184587"/>
    <w:rsid w:val="001852BE"/>
    <w:rsid w:val="00194122"/>
    <w:rsid w:val="001B1AA3"/>
    <w:rsid w:val="001B538D"/>
    <w:rsid w:val="001C4D68"/>
    <w:rsid w:val="001C52E1"/>
    <w:rsid w:val="001C538F"/>
    <w:rsid w:val="001E2FCA"/>
    <w:rsid w:val="001E6C0E"/>
    <w:rsid w:val="00200270"/>
    <w:rsid w:val="002009A8"/>
    <w:rsid w:val="00214EC0"/>
    <w:rsid w:val="00215FD8"/>
    <w:rsid w:val="002221B3"/>
    <w:rsid w:val="002318B7"/>
    <w:rsid w:val="00231CC3"/>
    <w:rsid w:val="0023278E"/>
    <w:rsid w:val="002441B2"/>
    <w:rsid w:val="00252FD8"/>
    <w:rsid w:val="002561C2"/>
    <w:rsid w:val="00261D55"/>
    <w:rsid w:val="00270CC4"/>
    <w:rsid w:val="00271315"/>
    <w:rsid w:val="00272E7B"/>
    <w:rsid w:val="00280F4C"/>
    <w:rsid w:val="00282252"/>
    <w:rsid w:val="002834AC"/>
    <w:rsid w:val="00287CCC"/>
    <w:rsid w:val="002977F6"/>
    <w:rsid w:val="002A6D2D"/>
    <w:rsid w:val="002A6DCC"/>
    <w:rsid w:val="002B7EB7"/>
    <w:rsid w:val="002C0DC6"/>
    <w:rsid w:val="002C1FEA"/>
    <w:rsid w:val="002C311B"/>
    <w:rsid w:val="002C3139"/>
    <w:rsid w:val="002C3BFE"/>
    <w:rsid w:val="002C3DE4"/>
    <w:rsid w:val="002C5EEA"/>
    <w:rsid w:val="002C74D6"/>
    <w:rsid w:val="002E058C"/>
    <w:rsid w:val="002E1570"/>
    <w:rsid w:val="002E1AF3"/>
    <w:rsid w:val="002E2CC3"/>
    <w:rsid w:val="002E4B59"/>
    <w:rsid w:val="002E525D"/>
    <w:rsid w:val="002E6A8A"/>
    <w:rsid w:val="00301BDF"/>
    <w:rsid w:val="00302195"/>
    <w:rsid w:val="0030648B"/>
    <w:rsid w:val="00307FA1"/>
    <w:rsid w:val="00314FFA"/>
    <w:rsid w:val="00317014"/>
    <w:rsid w:val="003228D8"/>
    <w:rsid w:val="00322E7B"/>
    <w:rsid w:val="003254B1"/>
    <w:rsid w:val="00330032"/>
    <w:rsid w:val="003310CC"/>
    <w:rsid w:val="00337414"/>
    <w:rsid w:val="00342743"/>
    <w:rsid w:val="00345464"/>
    <w:rsid w:val="00345D1B"/>
    <w:rsid w:val="003512D0"/>
    <w:rsid w:val="0035423A"/>
    <w:rsid w:val="003557A5"/>
    <w:rsid w:val="003557CC"/>
    <w:rsid w:val="003633FF"/>
    <w:rsid w:val="00365E78"/>
    <w:rsid w:val="00373C0F"/>
    <w:rsid w:val="00376D9D"/>
    <w:rsid w:val="003801B3"/>
    <w:rsid w:val="00385F41"/>
    <w:rsid w:val="0038730D"/>
    <w:rsid w:val="00394508"/>
    <w:rsid w:val="00397E04"/>
    <w:rsid w:val="003A4ABA"/>
    <w:rsid w:val="003B23A3"/>
    <w:rsid w:val="003C5250"/>
    <w:rsid w:val="003D5D99"/>
    <w:rsid w:val="003D79C3"/>
    <w:rsid w:val="003D7E54"/>
    <w:rsid w:val="003E4465"/>
    <w:rsid w:val="003F1539"/>
    <w:rsid w:val="003F258F"/>
    <w:rsid w:val="00402103"/>
    <w:rsid w:val="0040478A"/>
    <w:rsid w:val="00405AC3"/>
    <w:rsid w:val="004139E3"/>
    <w:rsid w:val="004146A5"/>
    <w:rsid w:val="004168FE"/>
    <w:rsid w:val="00427F0A"/>
    <w:rsid w:val="00431501"/>
    <w:rsid w:val="00432FA1"/>
    <w:rsid w:val="00437DC9"/>
    <w:rsid w:val="004444B4"/>
    <w:rsid w:val="00445D9B"/>
    <w:rsid w:val="004517F2"/>
    <w:rsid w:val="00460DBD"/>
    <w:rsid w:val="00466474"/>
    <w:rsid w:val="00466C98"/>
    <w:rsid w:val="004743C2"/>
    <w:rsid w:val="004A4288"/>
    <w:rsid w:val="004C1B00"/>
    <w:rsid w:val="004C1EE1"/>
    <w:rsid w:val="004C598A"/>
    <w:rsid w:val="004C7F3A"/>
    <w:rsid w:val="004E08D9"/>
    <w:rsid w:val="004E5AF5"/>
    <w:rsid w:val="004F3D03"/>
    <w:rsid w:val="004F61CD"/>
    <w:rsid w:val="00500E94"/>
    <w:rsid w:val="005100C8"/>
    <w:rsid w:val="005106A9"/>
    <w:rsid w:val="00510B48"/>
    <w:rsid w:val="00512719"/>
    <w:rsid w:val="00514C19"/>
    <w:rsid w:val="005162A8"/>
    <w:rsid w:val="00521500"/>
    <w:rsid w:val="00522184"/>
    <w:rsid w:val="00526101"/>
    <w:rsid w:val="00531EE1"/>
    <w:rsid w:val="00533072"/>
    <w:rsid w:val="00534A4C"/>
    <w:rsid w:val="00536AC7"/>
    <w:rsid w:val="005429FC"/>
    <w:rsid w:val="0054508B"/>
    <w:rsid w:val="00547B35"/>
    <w:rsid w:val="0055358C"/>
    <w:rsid w:val="0056707F"/>
    <w:rsid w:val="00577F72"/>
    <w:rsid w:val="00581038"/>
    <w:rsid w:val="00582415"/>
    <w:rsid w:val="005865D8"/>
    <w:rsid w:val="00592C67"/>
    <w:rsid w:val="00594261"/>
    <w:rsid w:val="005951A5"/>
    <w:rsid w:val="005A2036"/>
    <w:rsid w:val="005A21B5"/>
    <w:rsid w:val="005A4BE2"/>
    <w:rsid w:val="005A72CE"/>
    <w:rsid w:val="005A73A9"/>
    <w:rsid w:val="005C0478"/>
    <w:rsid w:val="005D018D"/>
    <w:rsid w:val="005D06ED"/>
    <w:rsid w:val="005D3B6C"/>
    <w:rsid w:val="005D4FD3"/>
    <w:rsid w:val="005D5105"/>
    <w:rsid w:val="005D558A"/>
    <w:rsid w:val="005D5FCC"/>
    <w:rsid w:val="005D7102"/>
    <w:rsid w:val="005E2F45"/>
    <w:rsid w:val="005E5DDE"/>
    <w:rsid w:val="005F7914"/>
    <w:rsid w:val="0060015C"/>
    <w:rsid w:val="006020BA"/>
    <w:rsid w:val="0061183F"/>
    <w:rsid w:val="00616DE5"/>
    <w:rsid w:val="00621209"/>
    <w:rsid w:val="00650A75"/>
    <w:rsid w:val="00661237"/>
    <w:rsid w:val="006708EB"/>
    <w:rsid w:val="0067488B"/>
    <w:rsid w:val="00676B61"/>
    <w:rsid w:val="00683746"/>
    <w:rsid w:val="00687A20"/>
    <w:rsid w:val="00690BBC"/>
    <w:rsid w:val="00694179"/>
    <w:rsid w:val="006A764E"/>
    <w:rsid w:val="006A78D0"/>
    <w:rsid w:val="006B0DAF"/>
    <w:rsid w:val="006C23E7"/>
    <w:rsid w:val="006D0014"/>
    <w:rsid w:val="006E1431"/>
    <w:rsid w:val="006E5301"/>
    <w:rsid w:val="006F1D6C"/>
    <w:rsid w:val="006F5501"/>
    <w:rsid w:val="007000D7"/>
    <w:rsid w:val="007070E0"/>
    <w:rsid w:val="00714CE8"/>
    <w:rsid w:val="00720923"/>
    <w:rsid w:val="00723374"/>
    <w:rsid w:val="00724413"/>
    <w:rsid w:val="00725935"/>
    <w:rsid w:val="0072665A"/>
    <w:rsid w:val="00737BE0"/>
    <w:rsid w:val="00742EAA"/>
    <w:rsid w:val="007468DF"/>
    <w:rsid w:val="007511AF"/>
    <w:rsid w:val="007516E4"/>
    <w:rsid w:val="0075368D"/>
    <w:rsid w:val="00760FDD"/>
    <w:rsid w:val="00761000"/>
    <w:rsid w:val="00763759"/>
    <w:rsid w:val="00773B9F"/>
    <w:rsid w:val="007743D9"/>
    <w:rsid w:val="007754D8"/>
    <w:rsid w:val="0078053D"/>
    <w:rsid w:val="0078239F"/>
    <w:rsid w:val="0078446D"/>
    <w:rsid w:val="00791AAB"/>
    <w:rsid w:val="0079209E"/>
    <w:rsid w:val="00797A56"/>
    <w:rsid w:val="007A2512"/>
    <w:rsid w:val="007B6622"/>
    <w:rsid w:val="007C66FE"/>
    <w:rsid w:val="007D298A"/>
    <w:rsid w:val="007D6466"/>
    <w:rsid w:val="007E413A"/>
    <w:rsid w:val="007E7524"/>
    <w:rsid w:val="007F0EDB"/>
    <w:rsid w:val="007F47DE"/>
    <w:rsid w:val="007F4B2F"/>
    <w:rsid w:val="007F5592"/>
    <w:rsid w:val="007F6408"/>
    <w:rsid w:val="00810CE7"/>
    <w:rsid w:val="00816FCD"/>
    <w:rsid w:val="00817A72"/>
    <w:rsid w:val="00821A55"/>
    <w:rsid w:val="00822DBA"/>
    <w:rsid w:val="00833C9F"/>
    <w:rsid w:val="00834E76"/>
    <w:rsid w:val="00847E56"/>
    <w:rsid w:val="008535C3"/>
    <w:rsid w:val="00856C0B"/>
    <w:rsid w:val="0087321E"/>
    <w:rsid w:val="00874AEF"/>
    <w:rsid w:val="008806ED"/>
    <w:rsid w:val="00881656"/>
    <w:rsid w:val="00883580"/>
    <w:rsid w:val="00884AA2"/>
    <w:rsid w:val="008856BA"/>
    <w:rsid w:val="008966E5"/>
    <w:rsid w:val="0089708D"/>
    <w:rsid w:val="00897BC6"/>
    <w:rsid w:val="008B01E2"/>
    <w:rsid w:val="008B0FC4"/>
    <w:rsid w:val="008B4FDF"/>
    <w:rsid w:val="008B6702"/>
    <w:rsid w:val="008C50B0"/>
    <w:rsid w:val="008D4EE6"/>
    <w:rsid w:val="008E5C3D"/>
    <w:rsid w:val="008F363A"/>
    <w:rsid w:val="008F4C88"/>
    <w:rsid w:val="009021AA"/>
    <w:rsid w:val="0090364B"/>
    <w:rsid w:val="009045F4"/>
    <w:rsid w:val="00907A23"/>
    <w:rsid w:val="00910839"/>
    <w:rsid w:val="00911C2C"/>
    <w:rsid w:val="0092059A"/>
    <w:rsid w:val="0092183D"/>
    <w:rsid w:val="00921CAB"/>
    <w:rsid w:val="00932817"/>
    <w:rsid w:val="00933637"/>
    <w:rsid w:val="00940980"/>
    <w:rsid w:val="00943245"/>
    <w:rsid w:val="00944596"/>
    <w:rsid w:val="00944F08"/>
    <w:rsid w:val="00950ADB"/>
    <w:rsid w:val="0096014F"/>
    <w:rsid w:val="00965347"/>
    <w:rsid w:val="00973F86"/>
    <w:rsid w:val="00977609"/>
    <w:rsid w:val="009800C8"/>
    <w:rsid w:val="00981852"/>
    <w:rsid w:val="009827A3"/>
    <w:rsid w:val="009A17AD"/>
    <w:rsid w:val="009A3EDB"/>
    <w:rsid w:val="009A597B"/>
    <w:rsid w:val="009B18F0"/>
    <w:rsid w:val="009B3919"/>
    <w:rsid w:val="009B52CB"/>
    <w:rsid w:val="009C149B"/>
    <w:rsid w:val="009C5EF8"/>
    <w:rsid w:val="009C79CB"/>
    <w:rsid w:val="009D013E"/>
    <w:rsid w:val="009E0A6B"/>
    <w:rsid w:val="009E2A9A"/>
    <w:rsid w:val="009E2E22"/>
    <w:rsid w:val="009F0308"/>
    <w:rsid w:val="009F0FED"/>
    <w:rsid w:val="009F6DCE"/>
    <w:rsid w:val="00A04168"/>
    <w:rsid w:val="00A04E29"/>
    <w:rsid w:val="00A0565F"/>
    <w:rsid w:val="00A26B3B"/>
    <w:rsid w:val="00A548DB"/>
    <w:rsid w:val="00A60949"/>
    <w:rsid w:val="00A61268"/>
    <w:rsid w:val="00A63872"/>
    <w:rsid w:val="00A67B1F"/>
    <w:rsid w:val="00A701B8"/>
    <w:rsid w:val="00A7047F"/>
    <w:rsid w:val="00A72BFE"/>
    <w:rsid w:val="00A75986"/>
    <w:rsid w:val="00A76852"/>
    <w:rsid w:val="00A81B25"/>
    <w:rsid w:val="00A82286"/>
    <w:rsid w:val="00A850B8"/>
    <w:rsid w:val="00A86EC4"/>
    <w:rsid w:val="00A87D27"/>
    <w:rsid w:val="00A90683"/>
    <w:rsid w:val="00A94420"/>
    <w:rsid w:val="00A94562"/>
    <w:rsid w:val="00A96ADB"/>
    <w:rsid w:val="00AA1974"/>
    <w:rsid w:val="00AA431F"/>
    <w:rsid w:val="00AA5F53"/>
    <w:rsid w:val="00AA6403"/>
    <w:rsid w:val="00AA6C15"/>
    <w:rsid w:val="00AB2354"/>
    <w:rsid w:val="00AB2FB9"/>
    <w:rsid w:val="00AB65AC"/>
    <w:rsid w:val="00AB7CCF"/>
    <w:rsid w:val="00AC0BF7"/>
    <w:rsid w:val="00AC1ECE"/>
    <w:rsid w:val="00AD0878"/>
    <w:rsid w:val="00AD25E5"/>
    <w:rsid w:val="00AD5DB4"/>
    <w:rsid w:val="00AD79AA"/>
    <w:rsid w:val="00AE3DE5"/>
    <w:rsid w:val="00AE3F44"/>
    <w:rsid w:val="00AE7EAE"/>
    <w:rsid w:val="00AF14F5"/>
    <w:rsid w:val="00AF7DA1"/>
    <w:rsid w:val="00B016B6"/>
    <w:rsid w:val="00B0454B"/>
    <w:rsid w:val="00B101A6"/>
    <w:rsid w:val="00B10BF1"/>
    <w:rsid w:val="00B1234A"/>
    <w:rsid w:val="00B131FA"/>
    <w:rsid w:val="00B171F6"/>
    <w:rsid w:val="00B261ED"/>
    <w:rsid w:val="00B3199E"/>
    <w:rsid w:val="00B401C1"/>
    <w:rsid w:val="00B47711"/>
    <w:rsid w:val="00B53E60"/>
    <w:rsid w:val="00B56C1B"/>
    <w:rsid w:val="00B57E7A"/>
    <w:rsid w:val="00B6265F"/>
    <w:rsid w:val="00B64599"/>
    <w:rsid w:val="00B70528"/>
    <w:rsid w:val="00B77567"/>
    <w:rsid w:val="00B778F1"/>
    <w:rsid w:val="00B8391C"/>
    <w:rsid w:val="00B8504F"/>
    <w:rsid w:val="00B862F8"/>
    <w:rsid w:val="00B90259"/>
    <w:rsid w:val="00B97BFC"/>
    <w:rsid w:val="00BB3757"/>
    <w:rsid w:val="00BB4D7E"/>
    <w:rsid w:val="00BB79C6"/>
    <w:rsid w:val="00BC777E"/>
    <w:rsid w:val="00BD5DCC"/>
    <w:rsid w:val="00BE2875"/>
    <w:rsid w:val="00BE3C0E"/>
    <w:rsid w:val="00BF1CD2"/>
    <w:rsid w:val="00BF6FFC"/>
    <w:rsid w:val="00C107DB"/>
    <w:rsid w:val="00C15633"/>
    <w:rsid w:val="00C211A6"/>
    <w:rsid w:val="00C2271F"/>
    <w:rsid w:val="00C23413"/>
    <w:rsid w:val="00C2458B"/>
    <w:rsid w:val="00C31F87"/>
    <w:rsid w:val="00C33042"/>
    <w:rsid w:val="00C3549B"/>
    <w:rsid w:val="00C45411"/>
    <w:rsid w:val="00C52AA4"/>
    <w:rsid w:val="00C61491"/>
    <w:rsid w:val="00C63B69"/>
    <w:rsid w:val="00C71963"/>
    <w:rsid w:val="00C720B3"/>
    <w:rsid w:val="00C7420A"/>
    <w:rsid w:val="00C80C10"/>
    <w:rsid w:val="00C82F06"/>
    <w:rsid w:val="00C85A3F"/>
    <w:rsid w:val="00C85C3E"/>
    <w:rsid w:val="00C90EF6"/>
    <w:rsid w:val="00C9587C"/>
    <w:rsid w:val="00CA75C1"/>
    <w:rsid w:val="00CB0599"/>
    <w:rsid w:val="00CB20E7"/>
    <w:rsid w:val="00CB2523"/>
    <w:rsid w:val="00CB397E"/>
    <w:rsid w:val="00CB3B99"/>
    <w:rsid w:val="00CC2107"/>
    <w:rsid w:val="00CC59AE"/>
    <w:rsid w:val="00CC6C7A"/>
    <w:rsid w:val="00CD0113"/>
    <w:rsid w:val="00CD3D86"/>
    <w:rsid w:val="00CE18AB"/>
    <w:rsid w:val="00CE3075"/>
    <w:rsid w:val="00CE4FD3"/>
    <w:rsid w:val="00CE6628"/>
    <w:rsid w:val="00CF1030"/>
    <w:rsid w:val="00CF11DB"/>
    <w:rsid w:val="00CF78CE"/>
    <w:rsid w:val="00D05AF2"/>
    <w:rsid w:val="00D10704"/>
    <w:rsid w:val="00D158C0"/>
    <w:rsid w:val="00D2219C"/>
    <w:rsid w:val="00D23270"/>
    <w:rsid w:val="00D247E0"/>
    <w:rsid w:val="00D25965"/>
    <w:rsid w:val="00D261AF"/>
    <w:rsid w:val="00D33B68"/>
    <w:rsid w:val="00D33BD2"/>
    <w:rsid w:val="00D362AB"/>
    <w:rsid w:val="00D36CE3"/>
    <w:rsid w:val="00D43102"/>
    <w:rsid w:val="00D47462"/>
    <w:rsid w:val="00D47E87"/>
    <w:rsid w:val="00D558B3"/>
    <w:rsid w:val="00D62FED"/>
    <w:rsid w:val="00D720B4"/>
    <w:rsid w:val="00D7246F"/>
    <w:rsid w:val="00D739BE"/>
    <w:rsid w:val="00D769A9"/>
    <w:rsid w:val="00DA23C0"/>
    <w:rsid w:val="00DA2771"/>
    <w:rsid w:val="00DA4368"/>
    <w:rsid w:val="00DA645E"/>
    <w:rsid w:val="00DC55B2"/>
    <w:rsid w:val="00DD1BC5"/>
    <w:rsid w:val="00DD401E"/>
    <w:rsid w:val="00DD4979"/>
    <w:rsid w:val="00DE38F5"/>
    <w:rsid w:val="00DF16CD"/>
    <w:rsid w:val="00DF2136"/>
    <w:rsid w:val="00DF3E65"/>
    <w:rsid w:val="00DF48D7"/>
    <w:rsid w:val="00DF7E91"/>
    <w:rsid w:val="00E022E3"/>
    <w:rsid w:val="00E03CB6"/>
    <w:rsid w:val="00E04841"/>
    <w:rsid w:val="00E0503D"/>
    <w:rsid w:val="00E052AF"/>
    <w:rsid w:val="00E14CFA"/>
    <w:rsid w:val="00E164B3"/>
    <w:rsid w:val="00E2400A"/>
    <w:rsid w:val="00E277EB"/>
    <w:rsid w:val="00E30E13"/>
    <w:rsid w:val="00E316B3"/>
    <w:rsid w:val="00E348DA"/>
    <w:rsid w:val="00E47271"/>
    <w:rsid w:val="00E51F4B"/>
    <w:rsid w:val="00E572E4"/>
    <w:rsid w:val="00E64CC0"/>
    <w:rsid w:val="00E76FAC"/>
    <w:rsid w:val="00E7704C"/>
    <w:rsid w:val="00E77246"/>
    <w:rsid w:val="00E77642"/>
    <w:rsid w:val="00E82D31"/>
    <w:rsid w:val="00E83CFC"/>
    <w:rsid w:val="00E84EEA"/>
    <w:rsid w:val="00E95726"/>
    <w:rsid w:val="00EA2113"/>
    <w:rsid w:val="00EA41F1"/>
    <w:rsid w:val="00EA7B6F"/>
    <w:rsid w:val="00EB49D0"/>
    <w:rsid w:val="00EC08C5"/>
    <w:rsid w:val="00ED1141"/>
    <w:rsid w:val="00ED7C02"/>
    <w:rsid w:val="00EE1C9C"/>
    <w:rsid w:val="00EE630A"/>
    <w:rsid w:val="00EF1761"/>
    <w:rsid w:val="00EF36D7"/>
    <w:rsid w:val="00F12A5A"/>
    <w:rsid w:val="00F1331A"/>
    <w:rsid w:val="00F20D58"/>
    <w:rsid w:val="00F219BE"/>
    <w:rsid w:val="00F27CD1"/>
    <w:rsid w:val="00F40FF8"/>
    <w:rsid w:val="00F42B6C"/>
    <w:rsid w:val="00F4308A"/>
    <w:rsid w:val="00F5290D"/>
    <w:rsid w:val="00F558E0"/>
    <w:rsid w:val="00F6589D"/>
    <w:rsid w:val="00F70ED4"/>
    <w:rsid w:val="00F746CE"/>
    <w:rsid w:val="00F81021"/>
    <w:rsid w:val="00F82CF0"/>
    <w:rsid w:val="00F87BD2"/>
    <w:rsid w:val="00F928DA"/>
    <w:rsid w:val="00F93B0E"/>
    <w:rsid w:val="00F94528"/>
    <w:rsid w:val="00FA4135"/>
    <w:rsid w:val="00FA5667"/>
    <w:rsid w:val="00FB393D"/>
    <w:rsid w:val="00FC18AF"/>
    <w:rsid w:val="00FC6826"/>
    <w:rsid w:val="00FC6909"/>
    <w:rsid w:val="00FE013E"/>
    <w:rsid w:val="00FF5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974"/>
    <w:rPr>
      <w:rFonts w:cs="Cambria"/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Spacing1">
    <w:name w:val="No Spacing1"/>
    <w:link w:val="NoSpacingChar"/>
    <w:uiPriority w:val="99"/>
    <w:rsid w:val="002441B2"/>
    <w:rPr>
      <w:rFonts w:ascii="PMingLiU" w:eastAsia="PMingLiU"/>
      <w:sz w:val="22"/>
      <w:szCs w:val="22"/>
      <w:lang w:val="en-US" w:eastAsia="en-US"/>
    </w:rPr>
  </w:style>
  <w:style w:type="character" w:customStyle="1" w:styleId="NoSpacingChar">
    <w:name w:val="No Spacing Char"/>
    <w:link w:val="NoSpacing1"/>
    <w:uiPriority w:val="99"/>
    <w:locked/>
    <w:rsid w:val="002441B2"/>
    <w:rPr>
      <w:rFonts w:ascii="PMingLiU" w:eastAsia="PMingLiU"/>
      <w:sz w:val="22"/>
      <w:szCs w:val="22"/>
      <w:lang w:val="en-US" w:eastAsia="en-US" w:bidi="ar-SA"/>
    </w:rPr>
  </w:style>
  <w:style w:type="paragraph" w:styleId="Encabezado">
    <w:name w:val="header"/>
    <w:basedOn w:val="Normal"/>
    <w:link w:val="EncabezadoCar"/>
    <w:uiPriority w:val="99"/>
    <w:rsid w:val="002441B2"/>
    <w:pPr>
      <w:tabs>
        <w:tab w:val="center" w:pos="4320"/>
        <w:tab w:val="right" w:pos="8640"/>
      </w:tabs>
    </w:pPr>
    <w:rPr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2441B2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2441B2"/>
    <w:pPr>
      <w:tabs>
        <w:tab w:val="center" w:pos="4320"/>
        <w:tab w:val="right" w:pos="8640"/>
      </w:tabs>
    </w:pPr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441B2"/>
    <w:rPr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2441B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Textodocumento">
    <w:name w:val="Texto documento"/>
    <w:uiPriority w:val="99"/>
    <w:rsid w:val="002441B2"/>
    <w:rPr>
      <w:rFonts w:ascii="BookmanOldStyle" w:hAnsi="BookmanOldStyle" w:cs="BookmanOldStyle"/>
      <w:sz w:val="22"/>
      <w:szCs w:val="22"/>
      <w:lang w:val="es-ES_tradnl"/>
    </w:rPr>
  </w:style>
  <w:style w:type="paragraph" w:styleId="Textoindependiente">
    <w:name w:val="Body Text"/>
    <w:basedOn w:val="Normal"/>
    <w:link w:val="TextoindependienteCar"/>
    <w:uiPriority w:val="99"/>
    <w:rsid w:val="00AB235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Arial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B2354"/>
    <w:rPr>
      <w:rFonts w:ascii="Arial" w:hAnsi="Arial" w:cs="Arial"/>
      <w:sz w:val="24"/>
      <w:szCs w:val="24"/>
      <w:lang w:val="es-ES_tradnl" w:eastAsia="es-ES"/>
    </w:rPr>
  </w:style>
  <w:style w:type="character" w:styleId="Hipervnculo">
    <w:name w:val="Hyperlink"/>
    <w:basedOn w:val="Fuentedeprrafopredeter"/>
    <w:uiPriority w:val="99"/>
    <w:rsid w:val="00C2458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168F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4508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508B"/>
    <w:rPr>
      <w:rFonts w:ascii="Tahoma" w:hAnsi="Tahoma" w:cs="Tahoma"/>
      <w:sz w:val="16"/>
      <w:szCs w:val="16"/>
      <w:lang w:val="en-US" w:eastAsia="en-US"/>
    </w:rPr>
  </w:style>
  <w:style w:type="table" w:styleId="Tablaconcuadrcula">
    <w:name w:val="Table Grid"/>
    <w:basedOn w:val="Tablanormal"/>
    <w:locked/>
    <w:rsid w:val="00C80C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1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sti&#243;n%20Aguas%20Residuales\Oficios%20sobre%20Aguas%20Residuales\A&#241;o%202013\DPAH-UASSAH-%20-2013%20(Informaci&#243;n%20sobre%20reuni&#243;n%20reglamento%20%20excensi&#242;n%20de%20impuestos%20STAR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64E934-3ADA-490B-A230-3AB59D3FF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DPAH-UASSAH- -2013 (Información sobre reunión reglamento  excensiòn de impuestos STAR)</Template>
  <TotalTime>3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DDEI-UMI-096-09</vt:lpstr>
    </vt:vector>
  </TitlesOfParts>
  <Company>Ministerio de Salud</Company>
  <LinksUpToDate>false</LinksUpToDate>
  <CharactersWithSpaces>1229</CharactersWithSpaces>
  <SharedDoc>false</SharedDoc>
  <HLinks>
    <vt:vector size="6" baseType="variant">
      <vt:variant>
        <vt:i4>2293835</vt:i4>
      </vt:variant>
      <vt:variant>
        <vt:i4>0</vt:i4>
      </vt:variant>
      <vt:variant>
        <vt:i4>0</vt:i4>
      </vt:variant>
      <vt:variant>
        <vt:i4>5</vt:i4>
      </vt:variant>
      <vt:variant>
        <vt:lpwstr>mailto:avillalobos@ministeriodesalud.go.cr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DDEI-UMI-096-09</dc:title>
  <dc:creator>JUAN CARLOS OREAMUNO</dc:creator>
  <cp:lastModifiedBy>ELIZABETH</cp:lastModifiedBy>
  <cp:revision>7</cp:revision>
  <cp:lastPrinted>2017-05-19T16:21:00Z</cp:lastPrinted>
  <dcterms:created xsi:type="dcterms:W3CDTF">2017-05-18T14:31:00Z</dcterms:created>
  <dcterms:modified xsi:type="dcterms:W3CDTF">2017-05-19T16:21:00Z</dcterms:modified>
</cp:coreProperties>
</file>